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42049" w14:textId="756513F9" w:rsidR="007C3CF4" w:rsidRPr="007C3CF4" w:rsidRDefault="007C3CF4" w:rsidP="007C3CF4">
      <w:pPr>
        <w:jc w:val="right"/>
        <w:rPr>
          <w:sz w:val="20"/>
          <w:szCs w:val="20"/>
        </w:rPr>
      </w:pPr>
      <w:r w:rsidRPr="007C3CF4">
        <w:rPr>
          <w:sz w:val="20"/>
          <w:szCs w:val="20"/>
        </w:rPr>
        <w:t>Załącznik nr 1 do Zapytania ofertowego</w:t>
      </w:r>
    </w:p>
    <w:p w14:paraId="075A0395" w14:textId="29031CC9" w:rsidR="00A834F4" w:rsidRDefault="007C3CF4" w:rsidP="007C3CF4">
      <w:pPr>
        <w:spacing w:line="240" w:lineRule="auto"/>
        <w:jc w:val="center"/>
      </w:pPr>
      <w:r>
        <w:t>FORMULARZ OFERTOWY</w:t>
      </w:r>
    </w:p>
    <w:p w14:paraId="648FF2F7" w14:textId="2AE35B5A" w:rsidR="007C3CF4" w:rsidRDefault="007C3CF4" w:rsidP="007C3CF4">
      <w:pPr>
        <w:spacing w:line="240" w:lineRule="auto"/>
        <w:jc w:val="center"/>
      </w:pPr>
      <w:r>
        <w:t xml:space="preserve">na realizację zadania </w:t>
      </w:r>
      <w:proofErr w:type="spellStart"/>
      <w:r>
        <w:t>pn</w:t>
      </w:r>
      <w:proofErr w:type="spellEnd"/>
      <w:r>
        <w:t>:</w:t>
      </w:r>
    </w:p>
    <w:p w14:paraId="46D1F9D5" w14:textId="5681CB7E" w:rsidR="007C3CF4" w:rsidRDefault="007C3CF4" w:rsidP="007C3CF4">
      <w:pPr>
        <w:spacing w:line="240" w:lineRule="auto"/>
        <w:jc w:val="center"/>
      </w:pPr>
      <w:r>
        <w:t>Rozbudowa</w:t>
      </w:r>
      <w:r>
        <w:t xml:space="preserve"> rozwiązania do zarządzania infrastrukturą, stacjami roboczymi i serwerami w ramach realizacji projektu „</w:t>
      </w:r>
      <w:proofErr w:type="spellStart"/>
      <w:r>
        <w:t>Cyberbezpieczny</w:t>
      </w:r>
      <w:proofErr w:type="spellEnd"/>
      <w:r>
        <w:t xml:space="preserve"> samorząd”</w:t>
      </w:r>
    </w:p>
    <w:p w14:paraId="2DCFC4C9" w14:textId="52DB80DB" w:rsidR="007C3CF4" w:rsidRDefault="007C3CF4" w:rsidP="007C3CF4">
      <w:pPr>
        <w:pStyle w:val="Akapitzlist"/>
        <w:numPr>
          <w:ilvl w:val="0"/>
          <w:numId w:val="18"/>
        </w:numPr>
        <w:spacing w:line="240" w:lineRule="auto"/>
      </w:pPr>
      <w:r>
        <w:t>Dane Wykonawcy:</w:t>
      </w:r>
    </w:p>
    <w:p w14:paraId="5FCCC421" w14:textId="77777777" w:rsidR="007C3CF4" w:rsidRDefault="007C3CF4" w:rsidP="007C3CF4">
      <w:pPr>
        <w:pStyle w:val="Akapitzlist"/>
        <w:spacing w:line="240" w:lineRule="auto"/>
      </w:pPr>
    </w:p>
    <w:p w14:paraId="35871675" w14:textId="77777777" w:rsidR="007C3CF4" w:rsidRDefault="007C3CF4" w:rsidP="007C3CF4">
      <w:pPr>
        <w:pStyle w:val="Akapitzlist"/>
        <w:spacing w:line="240" w:lineRule="auto"/>
      </w:pPr>
    </w:p>
    <w:p w14:paraId="1FFBAFD0" w14:textId="77777777" w:rsidR="007C3CF4" w:rsidRDefault="007C3CF4" w:rsidP="007C3CF4">
      <w:pPr>
        <w:pStyle w:val="Akapitzlist"/>
        <w:spacing w:line="240" w:lineRule="auto"/>
      </w:pPr>
    </w:p>
    <w:p w14:paraId="7CD904EE" w14:textId="77777777" w:rsidR="007C3CF4" w:rsidRDefault="007C3CF4" w:rsidP="007C3CF4">
      <w:pPr>
        <w:pStyle w:val="Akapitzlist"/>
        <w:spacing w:line="240" w:lineRule="auto"/>
      </w:pPr>
    </w:p>
    <w:p w14:paraId="6BFB7906" w14:textId="77777777" w:rsidR="007C3CF4" w:rsidRDefault="007C3CF4" w:rsidP="007C3CF4">
      <w:pPr>
        <w:pStyle w:val="Akapitzlist"/>
        <w:spacing w:line="240" w:lineRule="auto"/>
      </w:pPr>
    </w:p>
    <w:p w14:paraId="31FCEB02" w14:textId="77777777" w:rsidR="007C3CF4" w:rsidRDefault="007C3CF4" w:rsidP="007C3CF4">
      <w:pPr>
        <w:pStyle w:val="Akapitzlist"/>
        <w:spacing w:line="240" w:lineRule="auto"/>
      </w:pPr>
    </w:p>
    <w:p w14:paraId="30B4FC72" w14:textId="77777777" w:rsidR="007C3CF4" w:rsidRDefault="007C3CF4" w:rsidP="007C3CF4">
      <w:pPr>
        <w:pStyle w:val="Akapitzlist"/>
        <w:spacing w:line="240" w:lineRule="auto"/>
      </w:pPr>
    </w:p>
    <w:p w14:paraId="423250DA" w14:textId="77777777" w:rsidR="007C3CF4" w:rsidRDefault="007C3CF4" w:rsidP="007C3CF4">
      <w:pPr>
        <w:pStyle w:val="Akapitzlist"/>
        <w:spacing w:line="240" w:lineRule="auto"/>
      </w:pPr>
    </w:p>
    <w:p w14:paraId="0AD7EC97" w14:textId="77777777" w:rsidR="007C3CF4" w:rsidRDefault="007C3CF4" w:rsidP="007C3CF4">
      <w:pPr>
        <w:pStyle w:val="Akapitzlist"/>
        <w:spacing w:line="240" w:lineRule="auto"/>
      </w:pPr>
    </w:p>
    <w:p w14:paraId="39309BC3" w14:textId="77777777" w:rsidR="007C3CF4" w:rsidRDefault="007C3CF4" w:rsidP="007C3CF4">
      <w:pPr>
        <w:pStyle w:val="Akapitzlist"/>
        <w:spacing w:line="240" w:lineRule="auto"/>
      </w:pPr>
    </w:p>
    <w:p w14:paraId="273B3BCE" w14:textId="77777777" w:rsidR="007C3CF4" w:rsidRDefault="007C3CF4" w:rsidP="007C3CF4">
      <w:pPr>
        <w:pStyle w:val="Akapitzlist"/>
        <w:spacing w:line="240" w:lineRule="auto"/>
      </w:pPr>
    </w:p>
    <w:p w14:paraId="040FCD88" w14:textId="77777777" w:rsidR="007C3CF4" w:rsidRDefault="007C3CF4" w:rsidP="007C3CF4">
      <w:pPr>
        <w:pStyle w:val="Akapitzlist"/>
        <w:spacing w:line="240" w:lineRule="auto"/>
      </w:pPr>
    </w:p>
    <w:p w14:paraId="2EC073B2" w14:textId="77777777" w:rsidR="007C3CF4" w:rsidRDefault="007C3CF4" w:rsidP="007C3CF4">
      <w:pPr>
        <w:pStyle w:val="Akapitzlist"/>
        <w:spacing w:line="240" w:lineRule="auto"/>
      </w:pPr>
    </w:p>
    <w:p w14:paraId="6A6481EF" w14:textId="782E6D9C" w:rsidR="007C3CF4" w:rsidRDefault="007C3CF4" w:rsidP="007C3CF4">
      <w:pPr>
        <w:spacing w:line="240" w:lineRule="auto"/>
        <w:rPr>
          <w:sz w:val="22"/>
          <w:szCs w:val="22"/>
        </w:rPr>
      </w:pPr>
      <w:r w:rsidRPr="007C3CF4">
        <w:rPr>
          <w:sz w:val="22"/>
          <w:szCs w:val="22"/>
        </w:rPr>
        <w:t xml:space="preserve"> W odpowiedzi na zapytanie ofertowe znak: </w:t>
      </w:r>
      <w:r w:rsidRPr="007C3CF4">
        <w:rPr>
          <w:sz w:val="22"/>
          <w:szCs w:val="22"/>
        </w:rPr>
        <w:t>WBICiZK.135.1.2025.MP</w:t>
      </w:r>
      <w:r w:rsidRPr="007C3CF4">
        <w:rPr>
          <w:sz w:val="22"/>
          <w:szCs w:val="22"/>
        </w:rPr>
        <w:t xml:space="preserve"> z dnia 04.04.2025r. </w:t>
      </w:r>
      <w:r>
        <w:rPr>
          <w:sz w:val="22"/>
          <w:szCs w:val="22"/>
        </w:rPr>
        <w:t xml:space="preserve"> składam ofertę:</w:t>
      </w:r>
    </w:p>
    <w:p w14:paraId="53191D8D" w14:textId="77777777" w:rsidR="007C3CF4" w:rsidRDefault="007C3CF4" w:rsidP="007C3CF4">
      <w:pPr>
        <w:spacing w:line="240" w:lineRule="auto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C4BA6" w14:paraId="52189D68" w14:textId="77777777" w:rsidTr="002C4BA6">
        <w:tc>
          <w:tcPr>
            <w:tcW w:w="4814" w:type="dxa"/>
          </w:tcPr>
          <w:p w14:paraId="1F9C34E1" w14:textId="63DFAE82" w:rsidR="002C4BA6" w:rsidRDefault="002C4BA6" w:rsidP="007C3CF4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systemu </w:t>
            </w:r>
          </w:p>
        </w:tc>
        <w:tc>
          <w:tcPr>
            <w:tcW w:w="4814" w:type="dxa"/>
          </w:tcPr>
          <w:p w14:paraId="46A564CB" w14:textId="55EC88C9" w:rsidR="002C4BA6" w:rsidRDefault="002C4BA6" w:rsidP="007C3CF4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ofertowa netto</w:t>
            </w:r>
          </w:p>
        </w:tc>
      </w:tr>
      <w:tr w:rsidR="002C4BA6" w14:paraId="09FF6068" w14:textId="77777777" w:rsidTr="002C4BA6">
        <w:tc>
          <w:tcPr>
            <w:tcW w:w="4814" w:type="dxa"/>
          </w:tcPr>
          <w:p w14:paraId="52BBA51B" w14:textId="77777777" w:rsidR="002C4BA6" w:rsidRDefault="002C4BA6" w:rsidP="007C3CF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814" w:type="dxa"/>
          </w:tcPr>
          <w:p w14:paraId="03B9CD23" w14:textId="77777777" w:rsidR="002C4BA6" w:rsidRDefault="002C4BA6" w:rsidP="007C3CF4">
            <w:pPr>
              <w:spacing w:line="240" w:lineRule="auto"/>
              <w:rPr>
                <w:sz w:val="22"/>
                <w:szCs w:val="22"/>
              </w:rPr>
            </w:pPr>
          </w:p>
        </w:tc>
      </w:tr>
    </w:tbl>
    <w:p w14:paraId="71B55E59" w14:textId="77777777" w:rsidR="007C3CF4" w:rsidRPr="007C3CF4" w:rsidRDefault="007C3CF4" w:rsidP="007C3CF4">
      <w:pPr>
        <w:spacing w:line="240" w:lineRule="auto"/>
        <w:rPr>
          <w:sz w:val="22"/>
          <w:szCs w:val="22"/>
        </w:rPr>
      </w:pPr>
    </w:p>
    <w:p w14:paraId="3372312F" w14:textId="77777777" w:rsidR="007C3CF4" w:rsidRPr="003620EB" w:rsidRDefault="007C3CF4" w:rsidP="007C3CF4">
      <w:pPr>
        <w:pStyle w:val="Akapitzlist"/>
        <w:spacing w:line="240" w:lineRule="auto"/>
      </w:pPr>
    </w:p>
    <w:sectPr w:rsidR="007C3CF4" w:rsidRPr="003620EB" w:rsidSect="00A340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FA6F2" w14:textId="77777777" w:rsidR="0086071E" w:rsidRDefault="0086071E">
      <w:r>
        <w:separator/>
      </w:r>
    </w:p>
  </w:endnote>
  <w:endnote w:type="continuationSeparator" w:id="0">
    <w:p w14:paraId="5B8C4192" w14:textId="77777777" w:rsidR="0086071E" w:rsidRDefault="00860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3F0D5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0AEE53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35FE6" w14:textId="77777777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63360" behindDoc="0" locked="0" layoutInCell="1" allowOverlap="1" wp14:anchorId="14BAB652" wp14:editId="59F11DA9">
          <wp:simplePos x="0" y="0"/>
          <wp:positionH relativeFrom="column">
            <wp:posOffset>2699385</wp:posOffset>
          </wp:positionH>
          <wp:positionV relativeFrom="paragraph">
            <wp:posOffset>206375</wp:posOffset>
          </wp:positionV>
          <wp:extent cx="3705225" cy="32321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5225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120BCD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8240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84C73" w14:textId="77777777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7216" behindDoc="0" locked="0" layoutInCell="1" allowOverlap="1" wp14:anchorId="69CD65C3" wp14:editId="07C5EA6C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000000">
      <w:rPr>
        <w:rFonts w:asciiTheme="minorHAnsi" w:hAnsiTheme="minorHAnsi" w:cstheme="minorHAnsi"/>
        <w:noProof/>
        <w:sz w:val="10"/>
        <w:szCs w:val="10"/>
      </w:rPr>
      <w:pict w14:anchorId="4EBED9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margin-left:-60.5pt;margin-top:481.05pt;width:599.6pt;height:262.45pt;z-index:-251657216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1A7A5" w14:textId="77777777" w:rsidR="0086071E" w:rsidRDefault="0086071E">
      <w:r>
        <w:separator/>
      </w:r>
    </w:p>
  </w:footnote>
  <w:footnote w:type="continuationSeparator" w:id="0">
    <w:p w14:paraId="79552E12" w14:textId="77777777" w:rsidR="0086071E" w:rsidRDefault="00860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F6319" w14:textId="77777777" w:rsidR="00C24F21" w:rsidRDefault="00C24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6005832"/>
      <w:docPartObj>
        <w:docPartGallery w:val="Page Numbers (Top of Page)"/>
        <w:docPartUnique/>
      </w:docPartObj>
    </w:sdtPr>
    <w:sdtContent>
      <w:p w14:paraId="601A5D6F" w14:textId="77777777" w:rsidR="00AF3CB9" w:rsidRDefault="00C24F21" w:rsidP="00482EA3">
        <w:pPr>
          <w:pStyle w:val="Nagwek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1568FCDB" wp14:editId="77B92483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2A377" w14:textId="77777777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3F1291"/>
    <w:multiLevelType w:val="hybridMultilevel"/>
    <w:tmpl w:val="D0480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9007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0206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3521561">
    <w:abstractNumId w:val="10"/>
  </w:num>
  <w:num w:numId="4" w16cid:durableId="907615826">
    <w:abstractNumId w:val="6"/>
  </w:num>
  <w:num w:numId="5" w16cid:durableId="397635744">
    <w:abstractNumId w:val="16"/>
  </w:num>
  <w:num w:numId="6" w16cid:durableId="1648318210">
    <w:abstractNumId w:val="14"/>
  </w:num>
  <w:num w:numId="7" w16cid:durableId="331833269">
    <w:abstractNumId w:val="15"/>
  </w:num>
  <w:num w:numId="8" w16cid:durableId="162362834">
    <w:abstractNumId w:val="0"/>
  </w:num>
  <w:num w:numId="9" w16cid:durableId="493955748">
    <w:abstractNumId w:val="1"/>
  </w:num>
  <w:num w:numId="10" w16cid:durableId="1613436086">
    <w:abstractNumId w:val="13"/>
  </w:num>
  <w:num w:numId="11" w16cid:durableId="7873616">
    <w:abstractNumId w:val="9"/>
  </w:num>
  <w:num w:numId="12" w16cid:durableId="1726102718">
    <w:abstractNumId w:val="17"/>
  </w:num>
  <w:num w:numId="13" w16cid:durableId="333580693">
    <w:abstractNumId w:val="12"/>
  </w:num>
  <w:num w:numId="14" w16cid:durableId="1335911795">
    <w:abstractNumId w:val="7"/>
  </w:num>
  <w:num w:numId="15" w16cid:durableId="736320308">
    <w:abstractNumId w:val="5"/>
  </w:num>
  <w:num w:numId="16" w16cid:durableId="1160580737">
    <w:abstractNumId w:val="4"/>
  </w:num>
  <w:num w:numId="17" w16cid:durableId="1300263558">
    <w:abstractNumId w:val="11"/>
  </w:num>
  <w:num w:numId="18" w16cid:durableId="4691739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CF4"/>
    <w:rsid w:val="00010FC6"/>
    <w:rsid w:val="0004603C"/>
    <w:rsid w:val="00065C40"/>
    <w:rsid w:val="00094EF6"/>
    <w:rsid w:val="000E21EF"/>
    <w:rsid w:val="0010162A"/>
    <w:rsid w:val="001561C5"/>
    <w:rsid w:val="00214307"/>
    <w:rsid w:val="002571F6"/>
    <w:rsid w:val="002B08FC"/>
    <w:rsid w:val="002C4BA6"/>
    <w:rsid w:val="002D66BB"/>
    <w:rsid w:val="002E6BDD"/>
    <w:rsid w:val="002F66E8"/>
    <w:rsid w:val="00310274"/>
    <w:rsid w:val="003134FE"/>
    <w:rsid w:val="003620EB"/>
    <w:rsid w:val="003816DA"/>
    <w:rsid w:val="00385FFB"/>
    <w:rsid w:val="00412555"/>
    <w:rsid w:val="00482EA3"/>
    <w:rsid w:val="004844AD"/>
    <w:rsid w:val="004E62F6"/>
    <w:rsid w:val="005115C2"/>
    <w:rsid w:val="005A056A"/>
    <w:rsid w:val="005B7917"/>
    <w:rsid w:val="005E22E2"/>
    <w:rsid w:val="006760F1"/>
    <w:rsid w:val="006D19B4"/>
    <w:rsid w:val="006E040C"/>
    <w:rsid w:val="007021C9"/>
    <w:rsid w:val="007077F2"/>
    <w:rsid w:val="00735813"/>
    <w:rsid w:val="00760990"/>
    <w:rsid w:val="00761B48"/>
    <w:rsid w:val="00780D75"/>
    <w:rsid w:val="007C3CF4"/>
    <w:rsid w:val="0086071E"/>
    <w:rsid w:val="00863D3F"/>
    <w:rsid w:val="0088784C"/>
    <w:rsid w:val="008C4DE6"/>
    <w:rsid w:val="009A5797"/>
    <w:rsid w:val="009B7B29"/>
    <w:rsid w:val="00A25198"/>
    <w:rsid w:val="00A34049"/>
    <w:rsid w:val="00A42564"/>
    <w:rsid w:val="00A834F4"/>
    <w:rsid w:val="00A8394D"/>
    <w:rsid w:val="00A97B93"/>
    <w:rsid w:val="00AD274B"/>
    <w:rsid w:val="00AF3CB9"/>
    <w:rsid w:val="00AF4EB4"/>
    <w:rsid w:val="00B14FF0"/>
    <w:rsid w:val="00B371AE"/>
    <w:rsid w:val="00B546E9"/>
    <w:rsid w:val="00B619ED"/>
    <w:rsid w:val="00B756A4"/>
    <w:rsid w:val="00B82EF6"/>
    <w:rsid w:val="00BC79CC"/>
    <w:rsid w:val="00C06AC7"/>
    <w:rsid w:val="00C0733F"/>
    <w:rsid w:val="00C14A13"/>
    <w:rsid w:val="00C24F21"/>
    <w:rsid w:val="00C3461A"/>
    <w:rsid w:val="00C965EE"/>
    <w:rsid w:val="00CA4211"/>
    <w:rsid w:val="00CB53C1"/>
    <w:rsid w:val="00CC431D"/>
    <w:rsid w:val="00CF1AB9"/>
    <w:rsid w:val="00DC0C56"/>
    <w:rsid w:val="00E1663C"/>
    <w:rsid w:val="00EA5546"/>
    <w:rsid w:val="00EB7791"/>
    <w:rsid w:val="00EE312E"/>
    <w:rsid w:val="00F6134F"/>
    <w:rsid w:val="00F753C2"/>
    <w:rsid w:val="00F8620F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1F6D5"/>
  <w15:docId w15:val="{864B607E-5F6D-42F6-990F-F8B7EE6E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PIETRZAK\Documents\Szablony\Papier-firmowy_FERC_CS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2.xml><?xml version="1.0" encoding="utf-8"?>
<ds:datastoreItem xmlns:ds="http://schemas.openxmlformats.org/officeDocument/2006/customXml" ds:itemID="{BC71C271-FCA8-44BA-84B0-9F7F3758AF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Papier-firmowy_FERC_CS.dotx</Template>
  <TotalTime>7</TotalTime>
  <Pages>1</Pages>
  <Words>56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Mariusz Pietrzak</dc:creator>
  <cp:lastModifiedBy>Mariusz Pietrzak</cp:lastModifiedBy>
  <cp:revision>1</cp:revision>
  <cp:lastPrinted>2018-03-26T09:55:00Z</cp:lastPrinted>
  <dcterms:created xsi:type="dcterms:W3CDTF">2025-04-04T07:56:00Z</dcterms:created>
  <dcterms:modified xsi:type="dcterms:W3CDTF">2025-04-04T08:22:00Z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