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50AAD" w14:textId="77777777" w:rsidR="00DB38E2" w:rsidRPr="003E21D0" w:rsidRDefault="00DB38E2" w:rsidP="00DB38E2">
      <w:pPr>
        <w:tabs>
          <w:tab w:val="left" w:pos="3266"/>
        </w:tabs>
        <w:jc w:val="right"/>
      </w:pPr>
      <w:r w:rsidRPr="003E21D0">
        <w:rPr>
          <w:sz w:val="20"/>
          <w:szCs w:val="20"/>
        </w:rPr>
        <w:t>Załącznik nr 3</w:t>
      </w:r>
    </w:p>
    <w:p w14:paraId="41775C79" w14:textId="77777777" w:rsidR="00DB38E2" w:rsidRPr="003E21D0" w:rsidRDefault="00DB38E2" w:rsidP="00DB38E2">
      <w:pPr>
        <w:jc w:val="right"/>
        <w:rPr>
          <w:sz w:val="20"/>
          <w:szCs w:val="20"/>
        </w:rPr>
      </w:pPr>
      <w:r w:rsidRPr="003E21D0">
        <w:rPr>
          <w:sz w:val="20"/>
          <w:szCs w:val="20"/>
        </w:rPr>
        <w:t>do „Programu wspierania edukacji uzdolnionych</w:t>
      </w:r>
    </w:p>
    <w:p w14:paraId="1B236EB1" w14:textId="77777777" w:rsidR="00DB38E2" w:rsidRPr="003E21D0" w:rsidRDefault="00DB38E2" w:rsidP="00DB38E2">
      <w:pPr>
        <w:jc w:val="right"/>
      </w:pPr>
      <w:r w:rsidRPr="003E21D0">
        <w:rPr>
          <w:sz w:val="20"/>
          <w:szCs w:val="20"/>
        </w:rPr>
        <w:t xml:space="preserve"> uczniów szkół </w:t>
      </w:r>
      <w:r>
        <w:rPr>
          <w:sz w:val="20"/>
          <w:szCs w:val="20"/>
        </w:rPr>
        <w:t>prowadzonych przez Powiat Gryficki</w:t>
      </w:r>
      <w:r w:rsidRPr="003E21D0">
        <w:rPr>
          <w:sz w:val="20"/>
          <w:szCs w:val="20"/>
        </w:rPr>
        <w:t>”</w:t>
      </w:r>
    </w:p>
    <w:p w14:paraId="395A42E2" w14:textId="77777777" w:rsidR="00DB38E2" w:rsidRDefault="00DB38E2" w:rsidP="00DB38E2">
      <w:pPr>
        <w:spacing w:line="360" w:lineRule="auto"/>
        <w:jc w:val="both"/>
        <w:rPr>
          <w:sz w:val="12"/>
          <w:szCs w:val="12"/>
        </w:rPr>
      </w:pPr>
    </w:p>
    <w:p w14:paraId="56C4B5FC" w14:textId="77777777" w:rsidR="00DB38E2" w:rsidRDefault="00DB38E2" w:rsidP="00DB38E2">
      <w:pPr>
        <w:spacing w:line="360" w:lineRule="auto"/>
        <w:jc w:val="both"/>
        <w:rPr>
          <w:sz w:val="12"/>
          <w:szCs w:val="12"/>
        </w:rPr>
      </w:pPr>
    </w:p>
    <w:p w14:paraId="5386753D" w14:textId="77777777" w:rsidR="00DB38E2" w:rsidRPr="003E21D0" w:rsidRDefault="00DB38E2" w:rsidP="00DB38E2">
      <w:pPr>
        <w:spacing w:line="360" w:lineRule="auto"/>
        <w:jc w:val="both"/>
        <w:rPr>
          <w:sz w:val="12"/>
          <w:szCs w:val="12"/>
        </w:rPr>
      </w:pPr>
    </w:p>
    <w:p w14:paraId="684C8631" w14:textId="77777777" w:rsidR="00DB38E2" w:rsidRPr="003E21D0" w:rsidRDefault="00DB38E2" w:rsidP="00DB38E2">
      <w:pPr>
        <w:jc w:val="center"/>
        <w:rPr>
          <w:b/>
          <w:bCs/>
          <w:smallCaps/>
          <w:sz w:val="28"/>
          <w:szCs w:val="28"/>
        </w:rPr>
      </w:pPr>
      <w:r w:rsidRPr="003E21D0">
        <w:rPr>
          <w:b/>
          <w:bCs/>
          <w:smallCaps/>
          <w:sz w:val="28"/>
          <w:szCs w:val="28"/>
        </w:rPr>
        <w:t>Wniosek</w:t>
      </w:r>
    </w:p>
    <w:p w14:paraId="5AC4E841" w14:textId="77777777" w:rsidR="00DB38E2" w:rsidRPr="003E21D0" w:rsidRDefault="00DB38E2" w:rsidP="00DB38E2">
      <w:pPr>
        <w:jc w:val="center"/>
        <w:rPr>
          <w:b/>
          <w:smallCaps/>
          <w:sz w:val="28"/>
          <w:szCs w:val="28"/>
        </w:rPr>
      </w:pPr>
      <w:r w:rsidRPr="003E21D0">
        <w:rPr>
          <w:b/>
          <w:smallCaps/>
          <w:sz w:val="28"/>
          <w:szCs w:val="28"/>
        </w:rPr>
        <w:t>o przyznanie</w:t>
      </w:r>
    </w:p>
    <w:p w14:paraId="4F0EF960" w14:textId="77777777" w:rsidR="00DB38E2" w:rsidRPr="003E21D0" w:rsidRDefault="00DB38E2" w:rsidP="00DB38E2">
      <w:pPr>
        <w:jc w:val="center"/>
        <w:rPr>
          <w:b/>
          <w:bCs/>
          <w:smallCaps/>
          <w:sz w:val="28"/>
          <w:szCs w:val="28"/>
        </w:rPr>
      </w:pPr>
      <w:r w:rsidRPr="003E21D0">
        <w:rPr>
          <w:b/>
          <w:bCs/>
          <w:smallCaps/>
          <w:sz w:val="28"/>
          <w:szCs w:val="28"/>
        </w:rPr>
        <w:t xml:space="preserve">Nagrody Starosty Gryfickiego </w:t>
      </w:r>
    </w:p>
    <w:p w14:paraId="0C81CA12" w14:textId="77777777" w:rsidR="00DB38E2" w:rsidRPr="003E21D0" w:rsidRDefault="00DB38E2" w:rsidP="00DB38E2">
      <w:pPr>
        <w:jc w:val="center"/>
        <w:rPr>
          <w:b/>
          <w:bCs/>
          <w:smallCaps/>
          <w:sz w:val="28"/>
          <w:szCs w:val="28"/>
        </w:rPr>
      </w:pPr>
      <w:r w:rsidRPr="003E21D0">
        <w:rPr>
          <w:b/>
          <w:bCs/>
          <w:smallCaps/>
          <w:sz w:val="28"/>
          <w:szCs w:val="28"/>
        </w:rPr>
        <w:t xml:space="preserve">dla </w:t>
      </w:r>
      <w:r>
        <w:rPr>
          <w:b/>
          <w:bCs/>
          <w:smallCaps/>
          <w:sz w:val="28"/>
          <w:szCs w:val="28"/>
        </w:rPr>
        <w:t>NAJLEPSZEGO UCZNIA SZKOŁY</w:t>
      </w:r>
    </w:p>
    <w:p w14:paraId="6A31C11F" w14:textId="77777777" w:rsidR="00DB38E2" w:rsidRDefault="00DB38E2" w:rsidP="00DB38E2">
      <w:pPr>
        <w:jc w:val="center"/>
        <w:rPr>
          <w:b/>
          <w:bCs/>
          <w:sz w:val="12"/>
          <w:szCs w:val="12"/>
        </w:rPr>
      </w:pPr>
    </w:p>
    <w:p w14:paraId="11CA9F07" w14:textId="77777777" w:rsidR="00DB38E2" w:rsidRDefault="00DB38E2" w:rsidP="00DB38E2">
      <w:pPr>
        <w:jc w:val="center"/>
        <w:rPr>
          <w:b/>
          <w:bCs/>
          <w:sz w:val="12"/>
          <w:szCs w:val="12"/>
        </w:rPr>
      </w:pPr>
    </w:p>
    <w:p w14:paraId="25437E13" w14:textId="77777777" w:rsidR="00DB38E2" w:rsidRPr="003E21D0" w:rsidRDefault="00DB38E2" w:rsidP="00DB38E2">
      <w:pPr>
        <w:jc w:val="center"/>
        <w:rPr>
          <w:b/>
          <w:bCs/>
          <w:sz w:val="12"/>
          <w:szCs w:val="12"/>
        </w:rPr>
      </w:pPr>
    </w:p>
    <w:p w14:paraId="29487107" w14:textId="77777777" w:rsidR="00DB38E2" w:rsidRPr="003E21D0" w:rsidRDefault="00DB38E2" w:rsidP="00DB38E2">
      <w:pPr>
        <w:spacing w:line="360" w:lineRule="auto"/>
        <w:jc w:val="both"/>
      </w:pPr>
      <w:r w:rsidRPr="003E21D0">
        <w:t>I. Wypełnia wnioskodawca:</w:t>
      </w:r>
    </w:p>
    <w:p w14:paraId="5B24D004" w14:textId="77777777" w:rsidR="00DB38E2" w:rsidRPr="003E21D0" w:rsidRDefault="00DB38E2" w:rsidP="00DB38E2">
      <w:pPr>
        <w:numPr>
          <w:ilvl w:val="0"/>
          <w:numId w:val="9"/>
        </w:numPr>
        <w:spacing w:line="360" w:lineRule="auto"/>
        <w:jc w:val="both"/>
      </w:pPr>
      <w:r w:rsidRPr="003E21D0">
        <w:t>Imię i nazwisko ucznia: ....................................................................................................</w:t>
      </w:r>
    </w:p>
    <w:p w14:paraId="2E4D0551" w14:textId="77777777" w:rsidR="00DB38E2" w:rsidRPr="003E21D0" w:rsidRDefault="00DB38E2" w:rsidP="00DB38E2">
      <w:pPr>
        <w:numPr>
          <w:ilvl w:val="0"/>
          <w:numId w:val="9"/>
        </w:numPr>
        <w:spacing w:line="360" w:lineRule="auto"/>
        <w:jc w:val="both"/>
      </w:pPr>
      <w:r w:rsidRPr="003E21D0">
        <w:t>Szkoła (zespół szkół): ......................................................................................................</w:t>
      </w:r>
    </w:p>
    <w:p w14:paraId="5BD1C26D" w14:textId="77777777" w:rsidR="00DB38E2" w:rsidRPr="003E21D0" w:rsidRDefault="00DB38E2" w:rsidP="00DB38E2">
      <w:pPr>
        <w:numPr>
          <w:ilvl w:val="0"/>
          <w:numId w:val="9"/>
        </w:numPr>
        <w:spacing w:line="360" w:lineRule="auto"/>
        <w:jc w:val="both"/>
      </w:pPr>
      <w:r w:rsidRPr="003E21D0">
        <w:t>Adres szkoły (zespołu szkół): ..........................................................................................</w:t>
      </w:r>
    </w:p>
    <w:p w14:paraId="191CACD0" w14:textId="77777777" w:rsidR="00DB38E2" w:rsidRPr="003E21D0" w:rsidRDefault="00DB38E2" w:rsidP="00DB38E2">
      <w:pPr>
        <w:numPr>
          <w:ilvl w:val="0"/>
          <w:numId w:val="9"/>
        </w:numPr>
        <w:spacing w:line="360" w:lineRule="auto"/>
        <w:jc w:val="both"/>
      </w:pPr>
      <w:r w:rsidRPr="003E21D0">
        <w:t>Klasa: ...............................................................................................................................</w:t>
      </w:r>
    </w:p>
    <w:p w14:paraId="7C1E5989" w14:textId="77777777" w:rsidR="00DB38E2" w:rsidRPr="003E21D0" w:rsidRDefault="00DB38E2" w:rsidP="00DB38E2">
      <w:pPr>
        <w:spacing w:line="360" w:lineRule="auto"/>
        <w:jc w:val="both"/>
      </w:pPr>
    </w:p>
    <w:p w14:paraId="335DE2E4" w14:textId="77777777" w:rsidR="00DB38E2" w:rsidRPr="003E21D0" w:rsidRDefault="00DB38E2" w:rsidP="00DB38E2">
      <w:pPr>
        <w:spacing w:line="360" w:lineRule="auto"/>
        <w:jc w:val="both"/>
      </w:pPr>
      <w:r w:rsidRPr="003E21D0">
        <w:t>Informacje o wynikach w nauce, które uzyskał uczeń w wyniku klasyfikacji rocznej:</w:t>
      </w:r>
    </w:p>
    <w:p w14:paraId="33D62410" w14:textId="77777777" w:rsidR="00DB38E2" w:rsidRPr="003E21D0" w:rsidRDefault="00DB38E2" w:rsidP="00DB38E2">
      <w:pPr>
        <w:numPr>
          <w:ilvl w:val="0"/>
          <w:numId w:val="9"/>
        </w:numPr>
        <w:spacing w:line="360" w:lineRule="auto"/>
        <w:jc w:val="both"/>
      </w:pPr>
      <w:r w:rsidRPr="003E21D0">
        <w:t>Średnia ocen z obowiązkowych zajęć edukacyjnych za rok szkolny ............................ : ....................................................................................................</w:t>
      </w:r>
    </w:p>
    <w:p w14:paraId="39324E7B" w14:textId="77777777" w:rsidR="00DB38E2" w:rsidRPr="003E21D0" w:rsidRDefault="00DB38E2" w:rsidP="00DB38E2">
      <w:pPr>
        <w:spacing w:line="360" w:lineRule="auto"/>
        <w:ind w:left="360"/>
        <w:jc w:val="both"/>
        <w:rPr>
          <w:sz w:val="16"/>
          <w:szCs w:val="16"/>
        </w:rPr>
      </w:pPr>
    </w:p>
    <w:p w14:paraId="59F9A843" w14:textId="77777777" w:rsidR="00DB38E2" w:rsidRPr="003E21D0" w:rsidRDefault="00DB38E2" w:rsidP="00DB38E2">
      <w:pPr>
        <w:spacing w:line="360" w:lineRule="auto"/>
        <w:jc w:val="both"/>
        <w:rPr>
          <w:sz w:val="16"/>
          <w:szCs w:val="16"/>
        </w:rPr>
      </w:pPr>
    </w:p>
    <w:p w14:paraId="59B8FB8A" w14:textId="77777777" w:rsidR="00DB38E2" w:rsidRPr="003E21D0" w:rsidRDefault="00DB38E2" w:rsidP="00DB38E2">
      <w:pPr>
        <w:spacing w:line="360" w:lineRule="auto"/>
        <w:jc w:val="both"/>
      </w:pPr>
      <w:r w:rsidRPr="003E21D0">
        <w:t>Oświadczenie dyrektora szkoły:</w:t>
      </w:r>
    </w:p>
    <w:p w14:paraId="2896B7DF" w14:textId="77777777" w:rsidR="00DB38E2" w:rsidRPr="003E21D0" w:rsidRDefault="00DB38E2" w:rsidP="00DB38E2">
      <w:pPr>
        <w:spacing w:after="120"/>
        <w:ind w:left="283"/>
        <w:jc w:val="both"/>
      </w:pPr>
      <w:r w:rsidRPr="003E21D0">
        <w:t>Oświadczam, że średnia ocen z obowiązkowych zajęć edukacyjnych za rok szkolny ............, którą uzyskał/a uczeń/uczennica ...................................................................... jest najwyższa w szkole................................................................................................................</w:t>
      </w:r>
    </w:p>
    <w:p w14:paraId="3918BE94" w14:textId="77777777" w:rsidR="00DB38E2" w:rsidRPr="003E21D0" w:rsidRDefault="00DB38E2" w:rsidP="00DB38E2">
      <w:pPr>
        <w:ind w:left="5664"/>
      </w:pPr>
    </w:p>
    <w:p w14:paraId="05540212" w14:textId="77777777" w:rsidR="00DB38E2" w:rsidRPr="003E21D0" w:rsidRDefault="00DB38E2" w:rsidP="00DB38E2">
      <w:pPr>
        <w:ind w:left="5664"/>
        <w:rPr>
          <w:b/>
          <w:bCs/>
        </w:rPr>
      </w:pPr>
      <w:r w:rsidRPr="003E21D0">
        <w:tab/>
      </w:r>
      <w:r w:rsidRPr="003E21D0">
        <w:tab/>
      </w:r>
      <w:r w:rsidRPr="003E21D0">
        <w:tab/>
        <w:t xml:space="preserve">                                             </w:t>
      </w:r>
      <w:r w:rsidRPr="003E21D0">
        <w:rPr>
          <w:b/>
          <w:bCs/>
        </w:rPr>
        <w:t>.......................................................</w:t>
      </w:r>
    </w:p>
    <w:p w14:paraId="02E018E7" w14:textId="77777777" w:rsidR="00DB38E2" w:rsidRPr="003E21D0" w:rsidRDefault="00DB38E2" w:rsidP="00DB38E2">
      <w:pPr>
        <w:jc w:val="both"/>
        <w:rPr>
          <w:i/>
          <w:iCs/>
          <w:sz w:val="20"/>
          <w:szCs w:val="20"/>
        </w:rPr>
      </w:pP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  <w:t>pieczątka i podpis dyrektora szkoły</w:t>
      </w:r>
    </w:p>
    <w:p w14:paraId="6A27F769" w14:textId="77777777" w:rsidR="00DB38E2" w:rsidRPr="003E21D0" w:rsidRDefault="00DB38E2" w:rsidP="00DB38E2">
      <w:pPr>
        <w:jc w:val="both"/>
        <w:rPr>
          <w:i/>
          <w:iCs/>
          <w:sz w:val="18"/>
          <w:szCs w:val="18"/>
        </w:rPr>
      </w:pPr>
    </w:p>
    <w:p w14:paraId="1A4B5868" w14:textId="77777777" w:rsidR="00DB38E2" w:rsidRPr="003E21D0" w:rsidRDefault="00DB38E2" w:rsidP="00DB38E2">
      <w:pPr>
        <w:spacing w:line="360" w:lineRule="auto"/>
        <w:jc w:val="both"/>
        <w:rPr>
          <w:sz w:val="20"/>
          <w:szCs w:val="20"/>
        </w:rPr>
      </w:pPr>
    </w:p>
    <w:p w14:paraId="578B4F6B" w14:textId="77777777" w:rsidR="00DB38E2" w:rsidRDefault="00DB38E2" w:rsidP="00DB38E2">
      <w:pPr>
        <w:spacing w:line="360" w:lineRule="auto"/>
        <w:jc w:val="both"/>
      </w:pPr>
      <w:r w:rsidRPr="003E21D0">
        <w:rPr>
          <w:sz w:val="20"/>
          <w:szCs w:val="20"/>
        </w:rPr>
        <w:t xml:space="preserve">Wyrażam zgodę na przetwarzanie </w:t>
      </w:r>
      <w:r>
        <w:rPr>
          <w:sz w:val="20"/>
          <w:szCs w:val="20"/>
        </w:rPr>
        <w:t xml:space="preserve">przez Starostwo Powiatowe w Gryficach z siedzibą Pl. Zwycięstwa 37,  72-300 Gryfice </w:t>
      </w:r>
      <w:r w:rsidRPr="003E21D0">
        <w:rPr>
          <w:sz w:val="20"/>
          <w:szCs w:val="20"/>
        </w:rPr>
        <w:t xml:space="preserve">moich danych osobowych </w:t>
      </w:r>
      <w:r>
        <w:rPr>
          <w:sz w:val="20"/>
          <w:szCs w:val="20"/>
        </w:rPr>
        <w:t xml:space="preserve">zawartych we wniosku </w:t>
      </w:r>
      <w:r w:rsidRPr="003E21D0">
        <w:rPr>
          <w:sz w:val="20"/>
          <w:szCs w:val="20"/>
        </w:rPr>
        <w:t xml:space="preserve">w </w:t>
      </w:r>
      <w:r w:rsidRPr="00D27908">
        <w:rPr>
          <w:sz w:val="20"/>
          <w:szCs w:val="20"/>
        </w:rPr>
        <w:t xml:space="preserve">zakresie obsługi administracyjnej związanej z przyznaniem nagrody, a także na robienie zdjęć podczas uroczystości wręczenia nagród oraz zgodę na ich publikację i rozpowszechnianie w celach informacyjno-promocyjnych </w:t>
      </w:r>
      <w:r>
        <w:rPr>
          <w:sz w:val="20"/>
          <w:szCs w:val="20"/>
        </w:rPr>
        <w:t>– na podstawie art. 6 ust. 1 lit. a) RODO.</w:t>
      </w:r>
    </w:p>
    <w:p w14:paraId="16729A35" w14:textId="77777777" w:rsidR="00DB38E2" w:rsidRDefault="00DB38E2" w:rsidP="00DB38E2">
      <w:pPr>
        <w:jc w:val="both"/>
      </w:pPr>
    </w:p>
    <w:p w14:paraId="4592B108" w14:textId="77777777" w:rsidR="00DB38E2" w:rsidRDefault="00DB38E2" w:rsidP="00DB38E2">
      <w:pPr>
        <w:jc w:val="both"/>
      </w:pPr>
    </w:p>
    <w:p w14:paraId="279E4837" w14:textId="77777777" w:rsidR="00DB38E2" w:rsidRPr="003E21D0" w:rsidRDefault="00DB38E2" w:rsidP="00DB38E2">
      <w:pPr>
        <w:jc w:val="both"/>
      </w:pPr>
    </w:p>
    <w:p w14:paraId="7E452451" w14:textId="77777777" w:rsidR="00DB38E2" w:rsidRPr="003E21D0" w:rsidRDefault="00DB38E2" w:rsidP="00DB38E2">
      <w:pPr>
        <w:jc w:val="both"/>
        <w:rPr>
          <w:b/>
          <w:bCs/>
        </w:rPr>
      </w:pP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  <w:t xml:space="preserve">        </w:t>
      </w:r>
      <w:r w:rsidRPr="003E21D0">
        <w:tab/>
        <w:t xml:space="preserve">        </w:t>
      </w:r>
      <w:r>
        <w:t xml:space="preserve">   </w:t>
      </w:r>
      <w:r w:rsidRPr="003E21D0">
        <w:rPr>
          <w:b/>
          <w:bCs/>
        </w:rPr>
        <w:t>........................................................</w:t>
      </w:r>
    </w:p>
    <w:p w14:paraId="3D8F3C6D" w14:textId="77777777" w:rsidR="00DB38E2" w:rsidRDefault="00DB38E2" w:rsidP="00DB38E2">
      <w:pPr>
        <w:jc w:val="both"/>
        <w:rPr>
          <w:i/>
          <w:iCs/>
          <w:sz w:val="20"/>
          <w:szCs w:val="20"/>
        </w:rPr>
      </w:pP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  <w:t xml:space="preserve">           </w:t>
      </w:r>
      <w:r w:rsidRPr="003E21D0">
        <w:rPr>
          <w:i/>
          <w:iCs/>
          <w:sz w:val="20"/>
          <w:szCs w:val="20"/>
        </w:rPr>
        <w:t>podpis osoby ubiegającej się o nagrodę</w:t>
      </w:r>
    </w:p>
    <w:p w14:paraId="3B0DE4F5" w14:textId="77777777" w:rsidR="00DB38E2" w:rsidRDefault="00DB38E2" w:rsidP="00DB38E2">
      <w:pPr>
        <w:jc w:val="both"/>
        <w:rPr>
          <w:i/>
          <w:iCs/>
          <w:sz w:val="20"/>
          <w:szCs w:val="20"/>
        </w:rPr>
      </w:pPr>
    </w:p>
    <w:p w14:paraId="1F157029" w14:textId="77777777" w:rsidR="00DB38E2" w:rsidRDefault="00DB38E2" w:rsidP="00DB38E2">
      <w:pPr>
        <w:jc w:val="both"/>
        <w:rPr>
          <w:i/>
          <w:iCs/>
          <w:sz w:val="20"/>
          <w:szCs w:val="20"/>
        </w:rPr>
      </w:pPr>
    </w:p>
    <w:p w14:paraId="147C909E" w14:textId="77777777" w:rsidR="00DB38E2" w:rsidRDefault="00DB38E2" w:rsidP="00DB38E2">
      <w:pPr>
        <w:jc w:val="both"/>
        <w:rPr>
          <w:i/>
          <w:iCs/>
          <w:sz w:val="20"/>
          <w:szCs w:val="20"/>
        </w:rPr>
      </w:pPr>
    </w:p>
    <w:p w14:paraId="09C4A7F6" w14:textId="77777777" w:rsidR="00DB38E2" w:rsidRDefault="00DB38E2" w:rsidP="00DB38E2">
      <w:pPr>
        <w:jc w:val="both"/>
        <w:rPr>
          <w:i/>
          <w:iCs/>
          <w:sz w:val="20"/>
          <w:szCs w:val="20"/>
        </w:rPr>
      </w:pPr>
    </w:p>
    <w:p w14:paraId="586C426F" w14:textId="77777777" w:rsidR="00DB38E2" w:rsidRDefault="00DB38E2" w:rsidP="00DB38E2">
      <w:pPr>
        <w:jc w:val="both"/>
        <w:rPr>
          <w:i/>
          <w:iCs/>
          <w:sz w:val="20"/>
          <w:szCs w:val="20"/>
        </w:rPr>
      </w:pPr>
    </w:p>
    <w:p w14:paraId="4C3D93C2" w14:textId="77777777" w:rsidR="00DB38E2" w:rsidRPr="003E21D0" w:rsidRDefault="00DB38E2" w:rsidP="00DB38E2">
      <w:pPr>
        <w:jc w:val="both"/>
        <w:rPr>
          <w:i/>
          <w:iCs/>
          <w:sz w:val="20"/>
          <w:szCs w:val="20"/>
        </w:rPr>
      </w:pPr>
    </w:p>
    <w:p w14:paraId="715A67D8" w14:textId="77777777" w:rsidR="00DB38E2" w:rsidRPr="003E21D0" w:rsidRDefault="00DB38E2" w:rsidP="00DB38E2">
      <w:pPr>
        <w:tabs>
          <w:tab w:val="center" w:pos="0"/>
        </w:tabs>
        <w:spacing w:line="360" w:lineRule="auto"/>
      </w:pPr>
      <w:r w:rsidRPr="003E21D0">
        <w:lastRenderedPageBreak/>
        <w:t>II. Wypełnia Komisja Stypendialna</w:t>
      </w:r>
    </w:p>
    <w:p w14:paraId="344EB8AA" w14:textId="77777777" w:rsidR="00DB38E2" w:rsidRPr="003E21D0" w:rsidRDefault="00DB38E2" w:rsidP="00DB38E2">
      <w:pPr>
        <w:tabs>
          <w:tab w:val="center" w:pos="0"/>
        </w:tabs>
        <w:spacing w:line="360" w:lineRule="auto"/>
      </w:pPr>
    </w:p>
    <w:p w14:paraId="4B0F1A83" w14:textId="77777777" w:rsidR="00DB38E2" w:rsidRPr="003E21D0" w:rsidRDefault="00DB38E2" w:rsidP="00DB38E2">
      <w:pPr>
        <w:tabs>
          <w:tab w:val="center" w:pos="0"/>
        </w:tabs>
        <w:spacing w:line="360" w:lineRule="auto"/>
      </w:pPr>
      <w:r w:rsidRPr="003E21D0">
        <w:t>Decyzją Komisji Stypendialnej uczniowi ....................................................................................</w:t>
      </w:r>
    </w:p>
    <w:p w14:paraId="1D78FBBE" w14:textId="77777777" w:rsidR="00DB38E2" w:rsidRPr="003E21D0" w:rsidRDefault="00DB38E2" w:rsidP="00DB38E2">
      <w:pPr>
        <w:tabs>
          <w:tab w:val="center" w:pos="0"/>
        </w:tabs>
        <w:spacing w:line="360" w:lineRule="auto"/>
      </w:pPr>
      <w:r w:rsidRPr="003E21D0">
        <w:t>została / nie została*</w:t>
      </w:r>
      <w:r w:rsidRPr="003E21D0">
        <w:rPr>
          <w:vertAlign w:val="superscript"/>
        </w:rPr>
        <w:t>)</w:t>
      </w:r>
      <w:r w:rsidRPr="003E21D0">
        <w:t xml:space="preserve"> przyznana Nagroda Starosty Gryfickiego dla </w:t>
      </w:r>
      <w:r>
        <w:t>najlepszego ucznia szkoły</w:t>
      </w:r>
    </w:p>
    <w:p w14:paraId="455E6DEE" w14:textId="77777777" w:rsidR="00DB38E2" w:rsidRPr="003E21D0" w:rsidRDefault="00DB38E2" w:rsidP="00DB38E2">
      <w:pPr>
        <w:tabs>
          <w:tab w:val="center" w:pos="0"/>
        </w:tabs>
        <w:spacing w:line="360" w:lineRule="auto"/>
      </w:pPr>
      <w:r w:rsidRPr="003E21D0">
        <w:t>w wysokości : ................................ (słownie: .............................................................................)</w:t>
      </w:r>
    </w:p>
    <w:p w14:paraId="52AC2F5B" w14:textId="77777777" w:rsidR="00DB38E2" w:rsidRPr="003E21D0" w:rsidRDefault="00DB38E2" w:rsidP="00DB38E2">
      <w:pPr>
        <w:tabs>
          <w:tab w:val="center" w:pos="0"/>
        </w:tabs>
        <w:spacing w:line="360" w:lineRule="auto"/>
      </w:pPr>
    </w:p>
    <w:p w14:paraId="32A1A57A" w14:textId="77777777" w:rsidR="00DB38E2" w:rsidRPr="003E21D0" w:rsidRDefault="00DB38E2" w:rsidP="00DB38E2">
      <w:pPr>
        <w:tabs>
          <w:tab w:val="center" w:pos="0"/>
        </w:tabs>
        <w:spacing w:line="360" w:lineRule="auto"/>
      </w:pPr>
      <w:r w:rsidRPr="003E21D0">
        <w:t>Komisja Stypendialna:</w:t>
      </w:r>
    </w:p>
    <w:p w14:paraId="7E5616FA" w14:textId="77777777" w:rsidR="00DB38E2" w:rsidRPr="003E21D0" w:rsidRDefault="00DB38E2" w:rsidP="00DB38E2">
      <w:pPr>
        <w:tabs>
          <w:tab w:val="center" w:pos="0"/>
        </w:tabs>
        <w:spacing w:line="360" w:lineRule="auto"/>
      </w:pPr>
      <w:r w:rsidRPr="003E21D0">
        <w:t xml:space="preserve">1. ................................................................................. </w:t>
      </w:r>
      <w:r w:rsidRPr="003E21D0">
        <w:tab/>
        <w:t>.......................................</w:t>
      </w:r>
    </w:p>
    <w:p w14:paraId="47BC76F8" w14:textId="77777777" w:rsidR="00DB38E2" w:rsidRPr="003E21D0" w:rsidRDefault="00DB38E2" w:rsidP="00DB38E2">
      <w:pPr>
        <w:tabs>
          <w:tab w:val="center" w:pos="0"/>
        </w:tabs>
        <w:spacing w:line="360" w:lineRule="auto"/>
      </w:pPr>
      <w:r w:rsidRPr="003E21D0">
        <w:t xml:space="preserve">2. ................................................................................. </w:t>
      </w:r>
      <w:r w:rsidRPr="003E21D0">
        <w:tab/>
        <w:t>.......................................</w:t>
      </w:r>
    </w:p>
    <w:p w14:paraId="242CF591" w14:textId="77777777" w:rsidR="00DB38E2" w:rsidRPr="003E21D0" w:rsidRDefault="00DB38E2" w:rsidP="00DB38E2">
      <w:pPr>
        <w:tabs>
          <w:tab w:val="center" w:pos="0"/>
        </w:tabs>
        <w:spacing w:line="360" w:lineRule="auto"/>
      </w:pPr>
      <w:r w:rsidRPr="003E21D0">
        <w:t xml:space="preserve">3. ................................................................................. </w:t>
      </w:r>
      <w:r w:rsidRPr="003E21D0">
        <w:tab/>
        <w:t>.......................................</w:t>
      </w:r>
    </w:p>
    <w:p w14:paraId="6BD57D9C" w14:textId="77777777" w:rsidR="00B1501D" w:rsidRPr="003E21D0" w:rsidRDefault="00B1501D" w:rsidP="00B1501D">
      <w:pPr>
        <w:tabs>
          <w:tab w:val="left" w:pos="3561"/>
        </w:tabs>
        <w:spacing w:line="360" w:lineRule="auto"/>
        <w:ind w:left="360"/>
        <w:jc w:val="both"/>
      </w:pPr>
    </w:p>
    <w:p w14:paraId="7840C3E0" w14:textId="77777777" w:rsidR="00B1501D" w:rsidRPr="003E21D0" w:rsidRDefault="00B1501D" w:rsidP="00B1501D">
      <w:pPr>
        <w:tabs>
          <w:tab w:val="left" w:pos="3561"/>
        </w:tabs>
        <w:spacing w:line="360" w:lineRule="auto"/>
        <w:ind w:left="360"/>
        <w:jc w:val="both"/>
      </w:pPr>
    </w:p>
    <w:p w14:paraId="67A77277" w14:textId="77777777" w:rsidR="00B1501D" w:rsidRPr="003E21D0" w:rsidRDefault="00B1501D" w:rsidP="00B1501D">
      <w:pPr>
        <w:tabs>
          <w:tab w:val="left" w:pos="3266"/>
        </w:tabs>
      </w:pPr>
    </w:p>
    <w:p w14:paraId="1DDF3672" w14:textId="77777777" w:rsidR="00B1501D" w:rsidRPr="003E21D0" w:rsidRDefault="00B1501D" w:rsidP="00B1501D">
      <w:pPr>
        <w:tabs>
          <w:tab w:val="left" w:pos="3266"/>
        </w:tabs>
      </w:pPr>
    </w:p>
    <w:p w14:paraId="17386685" w14:textId="77777777" w:rsidR="00B1501D" w:rsidRPr="003E21D0" w:rsidRDefault="00B1501D" w:rsidP="00B1501D">
      <w:pPr>
        <w:tabs>
          <w:tab w:val="left" w:pos="3266"/>
        </w:tabs>
      </w:pPr>
    </w:p>
    <w:p w14:paraId="69C1AB25" w14:textId="77777777" w:rsidR="00B1501D" w:rsidRPr="003E21D0" w:rsidRDefault="00B1501D" w:rsidP="00B1501D">
      <w:pPr>
        <w:tabs>
          <w:tab w:val="left" w:pos="3266"/>
        </w:tabs>
      </w:pPr>
    </w:p>
    <w:p w14:paraId="45CF9870" w14:textId="77777777" w:rsidR="00B1501D" w:rsidRPr="003E21D0" w:rsidRDefault="00B1501D" w:rsidP="00B1501D">
      <w:pPr>
        <w:tabs>
          <w:tab w:val="left" w:pos="3266"/>
        </w:tabs>
      </w:pPr>
    </w:p>
    <w:p w14:paraId="4817CD0A" w14:textId="77777777" w:rsidR="00B1501D" w:rsidRPr="003E21D0" w:rsidRDefault="00B1501D" w:rsidP="00B1501D">
      <w:pPr>
        <w:tabs>
          <w:tab w:val="left" w:pos="3266"/>
        </w:tabs>
      </w:pPr>
    </w:p>
    <w:p w14:paraId="5421D5FE" w14:textId="77777777" w:rsidR="00B1501D" w:rsidRPr="003E21D0" w:rsidRDefault="00B1501D" w:rsidP="00B1501D">
      <w:pPr>
        <w:tabs>
          <w:tab w:val="left" w:pos="3266"/>
        </w:tabs>
      </w:pPr>
    </w:p>
    <w:p w14:paraId="311B578D" w14:textId="77777777" w:rsidR="00B1501D" w:rsidRPr="003E21D0" w:rsidRDefault="00B1501D" w:rsidP="00B1501D">
      <w:pPr>
        <w:tabs>
          <w:tab w:val="left" w:pos="3266"/>
        </w:tabs>
      </w:pPr>
    </w:p>
    <w:p w14:paraId="00FA93BE" w14:textId="77777777" w:rsidR="00B1501D" w:rsidRPr="003E21D0" w:rsidRDefault="00B1501D" w:rsidP="00B1501D">
      <w:pPr>
        <w:tabs>
          <w:tab w:val="left" w:pos="3266"/>
        </w:tabs>
      </w:pPr>
    </w:p>
    <w:p w14:paraId="2802997F" w14:textId="77777777" w:rsidR="00B1501D" w:rsidRPr="003E21D0" w:rsidRDefault="00B1501D" w:rsidP="00B1501D">
      <w:pPr>
        <w:tabs>
          <w:tab w:val="left" w:pos="3266"/>
        </w:tabs>
      </w:pPr>
    </w:p>
    <w:p w14:paraId="06C75CD5" w14:textId="77777777" w:rsidR="00B1501D" w:rsidRPr="003E21D0" w:rsidRDefault="00B1501D" w:rsidP="00B1501D">
      <w:pPr>
        <w:tabs>
          <w:tab w:val="left" w:pos="3266"/>
        </w:tabs>
      </w:pPr>
    </w:p>
    <w:p w14:paraId="2940FF21" w14:textId="77777777" w:rsidR="00B1501D" w:rsidRPr="003E21D0" w:rsidRDefault="00B1501D" w:rsidP="00B1501D">
      <w:pPr>
        <w:tabs>
          <w:tab w:val="left" w:pos="3266"/>
        </w:tabs>
      </w:pPr>
    </w:p>
    <w:p w14:paraId="3D886978" w14:textId="77777777" w:rsidR="00B1501D" w:rsidRPr="003E21D0" w:rsidRDefault="00B1501D" w:rsidP="00B1501D">
      <w:pPr>
        <w:tabs>
          <w:tab w:val="left" w:pos="3266"/>
        </w:tabs>
      </w:pPr>
    </w:p>
    <w:p w14:paraId="354305EF" w14:textId="77777777" w:rsidR="00B1501D" w:rsidRPr="003E21D0" w:rsidRDefault="00B1501D" w:rsidP="00B1501D">
      <w:pPr>
        <w:tabs>
          <w:tab w:val="left" w:pos="3266"/>
        </w:tabs>
      </w:pPr>
    </w:p>
    <w:p w14:paraId="6747822E" w14:textId="77777777" w:rsidR="00B1501D" w:rsidRPr="003E21D0" w:rsidRDefault="00B1501D" w:rsidP="00B1501D">
      <w:pPr>
        <w:tabs>
          <w:tab w:val="left" w:pos="3266"/>
        </w:tabs>
      </w:pPr>
    </w:p>
    <w:p w14:paraId="3D5A0F2E" w14:textId="77777777" w:rsidR="00B1501D" w:rsidRPr="003E21D0" w:rsidRDefault="00B1501D" w:rsidP="00B1501D">
      <w:pPr>
        <w:tabs>
          <w:tab w:val="left" w:pos="3266"/>
        </w:tabs>
      </w:pPr>
    </w:p>
    <w:p w14:paraId="430523D7" w14:textId="77777777" w:rsidR="00B1501D" w:rsidRPr="003E21D0" w:rsidRDefault="00B1501D" w:rsidP="00B1501D">
      <w:pPr>
        <w:tabs>
          <w:tab w:val="left" w:pos="3266"/>
        </w:tabs>
      </w:pPr>
    </w:p>
    <w:p w14:paraId="373CB790" w14:textId="77777777" w:rsidR="00B1501D" w:rsidRPr="003E21D0" w:rsidRDefault="00B1501D" w:rsidP="00B1501D">
      <w:pPr>
        <w:tabs>
          <w:tab w:val="left" w:pos="3266"/>
        </w:tabs>
      </w:pPr>
    </w:p>
    <w:p w14:paraId="2F5ADB97" w14:textId="77777777" w:rsidR="00B1501D" w:rsidRPr="003E21D0" w:rsidRDefault="00B1501D" w:rsidP="00B1501D">
      <w:pPr>
        <w:tabs>
          <w:tab w:val="left" w:pos="3266"/>
        </w:tabs>
      </w:pPr>
    </w:p>
    <w:p w14:paraId="4BA7063F" w14:textId="77777777" w:rsidR="00B1501D" w:rsidRPr="003E21D0" w:rsidRDefault="00B1501D" w:rsidP="00B1501D">
      <w:pPr>
        <w:tabs>
          <w:tab w:val="left" w:pos="3266"/>
        </w:tabs>
      </w:pPr>
    </w:p>
    <w:p w14:paraId="61A78948" w14:textId="77777777" w:rsidR="00B1501D" w:rsidRPr="003E21D0" w:rsidRDefault="00B1501D" w:rsidP="00B1501D">
      <w:pPr>
        <w:tabs>
          <w:tab w:val="left" w:pos="3266"/>
        </w:tabs>
      </w:pPr>
    </w:p>
    <w:sectPr w:rsidR="00B1501D" w:rsidRPr="003E21D0" w:rsidSect="00BC2A4E">
      <w:pgSz w:w="11906" w:h="16838"/>
      <w:pgMar w:top="1134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78629" w14:textId="77777777" w:rsidR="004D00A3" w:rsidRDefault="004D00A3" w:rsidP="00B1501D">
      <w:r>
        <w:separator/>
      </w:r>
    </w:p>
  </w:endnote>
  <w:endnote w:type="continuationSeparator" w:id="0">
    <w:p w14:paraId="2CE7A196" w14:textId="77777777" w:rsidR="004D00A3" w:rsidRDefault="004D00A3" w:rsidP="00B15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7C616" w14:textId="77777777" w:rsidR="004D00A3" w:rsidRDefault="004D00A3" w:rsidP="00B1501D">
      <w:r>
        <w:separator/>
      </w:r>
    </w:p>
  </w:footnote>
  <w:footnote w:type="continuationSeparator" w:id="0">
    <w:p w14:paraId="106EA315" w14:textId="77777777" w:rsidR="004D00A3" w:rsidRDefault="004D00A3" w:rsidP="00B150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141E5"/>
    <w:multiLevelType w:val="hybridMultilevel"/>
    <w:tmpl w:val="FB5CAF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68601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E6E4A"/>
    <w:multiLevelType w:val="hybridMultilevel"/>
    <w:tmpl w:val="E780CB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F24CB8"/>
    <w:multiLevelType w:val="hybridMultilevel"/>
    <w:tmpl w:val="0C3844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E061D7"/>
    <w:multiLevelType w:val="hybridMultilevel"/>
    <w:tmpl w:val="F27AEE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E4379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5D0FB4"/>
    <w:multiLevelType w:val="hybridMultilevel"/>
    <w:tmpl w:val="361C30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1A722A"/>
    <w:multiLevelType w:val="hybridMultilevel"/>
    <w:tmpl w:val="244CB8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5A322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617ED1"/>
    <w:multiLevelType w:val="hybridMultilevel"/>
    <w:tmpl w:val="4588F03E"/>
    <w:lvl w:ilvl="0" w:tplc="2CF042A8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1" w:tplc="FFB0C882"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eastAsia="Times New Roman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  <w:rPr>
        <w:rFonts w:cs="Times New Roman"/>
      </w:rPr>
    </w:lvl>
  </w:abstractNum>
  <w:abstractNum w:abstractNumId="7" w15:restartNumberingAfterBreak="0">
    <w:nsid w:val="35AF407E"/>
    <w:multiLevelType w:val="hybridMultilevel"/>
    <w:tmpl w:val="1DA821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32647BB"/>
    <w:multiLevelType w:val="hybridMultilevel"/>
    <w:tmpl w:val="392E13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ABB3C43"/>
    <w:multiLevelType w:val="hybridMultilevel"/>
    <w:tmpl w:val="07104F5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BB051A4"/>
    <w:multiLevelType w:val="hybridMultilevel"/>
    <w:tmpl w:val="579C7B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88489B"/>
    <w:multiLevelType w:val="hybridMultilevel"/>
    <w:tmpl w:val="5A3AF30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308AA9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BAF8460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B7A6BD1"/>
    <w:multiLevelType w:val="hybridMultilevel"/>
    <w:tmpl w:val="003E89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E8237B5"/>
    <w:multiLevelType w:val="hybridMultilevel"/>
    <w:tmpl w:val="03DC55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5C844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89094387">
    <w:abstractNumId w:val="5"/>
  </w:num>
  <w:num w:numId="2" w16cid:durableId="963578264">
    <w:abstractNumId w:val="0"/>
  </w:num>
  <w:num w:numId="3" w16cid:durableId="998656584">
    <w:abstractNumId w:val="3"/>
  </w:num>
  <w:num w:numId="4" w16cid:durableId="1672567276">
    <w:abstractNumId w:val="13"/>
  </w:num>
  <w:num w:numId="5" w16cid:durableId="1839071986">
    <w:abstractNumId w:val="1"/>
  </w:num>
  <w:num w:numId="6" w16cid:durableId="962613121">
    <w:abstractNumId w:val="10"/>
  </w:num>
  <w:num w:numId="7" w16cid:durableId="1386221828">
    <w:abstractNumId w:val="8"/>
  </w:num>
  <w:num w:numId="8" w16cid:durableId="92409434">
    <w:abstractNumId w:val="2"/>
  </w:num>
  <w:num w:numId="9" w16cid:durableId="1398749591">
    <w:abstractNumId w:val="7"/>
  </w:num>
  <w:num w:numId="10" w16cid:durableId="97680774">
    <w:abstractNumId w:val="4"/>
  </w:num>
  <w:num w:numId="11" w16cid:durableId="1461150835">
    <w:abstractNumId w:val="12"/>
  </w:num>
  <w:num w:numId="12" w16cid:durableId="1360207620">
    <w:abstractNumId w:val="11"/>
  </w:num>
  <w:num w:numId="13" w16cid:durableId="646085789">
    <w:abstractNumId w:val="6"/>
  </w:num>
  <w:num w:numId="14" w16cid:durableId="14110808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0F6"/>
    <w:rsid w:val="00105EBC"/>
    <w:rsid w:val="0020187A"/>
    <w:rsid w:val="004D00A3"/>
    <w:rsid w:val="005A65EC"/>
    <w:rsid w:val="006F74D8"/>
    <w:rsid w:val="00723F01"/>
    <w:rsid w:val="0077049E"/>
    <w:rsid w:val="00A22D91"/>
    <w:rsid w:val="00B1501D"/>
    <w:rsid w:val="00B930F6"/>
    <w:rsid w:val="00BC2A4E"/>
    <w:rsid w:val="00DB3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A0325"/>
  <w15:chartTrackingRefBased/>
  <w15:docId w15:val="{8039F3FB-1532-4082-B479-D43140482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501D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B1501D"/>
    <w:pPr>
      <w:keepNext/>
      <w:spacing w:line="360" w:lineRule="auto"/>
      <w:jc w:val="center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B1501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B1501D"/>
    <w:pPr>
      <w:jc w:val="center"/>
    </w:pPr>
    <w:rPr>
      <w:b/>
      <w:bCs/>
      <w:sz w:val="28"/>
    </w:rPr>
  </w:style>
  <w:style w:type="character" w:customStyle="1" w:styleId="TekstpodstawowyZnak">
    <w:name w:val="Tekst podstawowy Znak"/>
    <w:link w:val="Tekstpodstawowy"/>
    <w:rsid w:val="00B1501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B1501D"/>
    <w:pPr>
      <w:spacing w:line="360" w:lineRule="auto"/>
      <w:jc w:val="both"/>
    </w:pPr>
  </w:style>
  <w:style w:type="character" w:customStyle="1" w:styleId="Tekstpodstawowy2Znak">
    <w:name w:val="Tekst podstawowy 2 Znak"/>
    <w:link w:val="Tekstpodstawowy2"/>
    <w:semiHidden/>
    <w:rsid w:val="00B1501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B1501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B1501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B1501D"/>
  </w:style>
  <w:style w:type="paragraph" w:styleId="Tekstprzypisudolnego">
    <w:name w:val="footnote text"/>
    <w:basedOn w:val="Normalny"/>
    <w:link w:val="TekstprzypisudolnegoZnak"/>
    <w:semiHidden/>
    <w:rsid w:val="00B1501D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B1501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WASZYNSKA\Desktop\na%20BIP\Przyznawanie%20Stypendi&#243;w%20Starosty%20Gryfickiego\Za&#322;&#261;cznik%20nr%203%20-%20najlepszy%20ucze&#324;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Załącznik nr 3 - najlepszy uczeń.dotx</Template>
  <TotalTime>1</TotalTime>
  <Pages>2</Pages>
  <Words>415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Waszyńska</dc:creator>
  <cp:keywords/>
  <cp:lastModifiedBy>Agnieszka Waszyńska</cp:lastModifiedBy>
  <cp:revision>1</cp:revision>
  <dcterms:created xsi:type="dcterms:W3CDTF">2026-06-25T11:49:00Z</dcterms:created>
  <dcterms:modified xsi:type="dcterms:W3CDTF">2026-06-25T11:50:00Z</dcterms:modified>
</cp:coreProperties>
</file>