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AFE93" w14:textId="77777777" w:rsidR="009621F0" w:rsidRPr="003E21D0" w:rsidRDefault="009621F0" w:rsidP="009621F0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Załącznik nr 1</w:t>
      </w:r>
    </w:p>
    <w:p w14:paraId="53A501C7" w14:textId="77777777" w:rsidR="009621F0" w:rsidRPr="003E21D0" w:rsidRDefault="009621F0" w:rsidP="009621F0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14:paraId="7C4207DB" w14:textId="77777777" w:rsidR="009621F0" w:rsidRPr="003E21D0" w:rsidRDefault="009621F0" w:rsidP="009621F0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14:paraId="0C34513A" w14:textId="77777777" w:rsidR="009621F0" w:rsidRDefault="009621F0" w:rsidP="009621F0">
      <w:pPr>
        <w:spacing w:line="360" w:lineRule="auto"/>
        <w:jc w:val="both"/>
        <w:rPr>
          <w:sz w:val="12"/>
          <w:szCs w:val="12"/>
        </w:rPr>
      </w:pPr>
    </w:p>
    <w:p w14:paraId="0B8F200C" w14:textId="77777777" w:rsidR="009621F0" w:rsidRDefault="009621F0" w:rsidP="009621F0">
      <w:pPr>
        <w:spacing w:line="360" w:lineRule="auto"/>
        <w:jc w:val="both"/>
        <w:rPr>
          <w:sz w:val="12"/>
          <w:szCs w:val="12"/>
        </w:rPr>
      </w:pPr>
    </w:p>
    <w:p w14:paraId="35595A42" w14:textId="77777777" w:rsidR="009621F0" w:rsidRPr="003E21D0" w:rsidRDefault="009621F0" w:rsidP="009621F0">
      <w:pPr>
        <w:spacing w:line="360" w:lineRule="auto"/>
        <w:jc w:val="both"/>
        <w:rPr>
          <w:sz w:val="12"/>
          <w:szCs w:val="12"/>
        </w:rPr>
      </w:pPr>
    </w:p>
    <w:p w14:paraId="4E1CCA81" w14:textId="77777777" w:rsidR="009621F0" w:rsidRPr="003E21D0" w:rsidRDefault="009621F0" w:rsidP="009621F0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14:paraId="419185B0" w14:textId="77777777" w:rsidR="009621F0" w:rsidRPr="003E21D0" w:rsidRDefault="009621F0" w:rsidP="009621F0">
      <w:pPr>
        <w:jc w:val="center"/>
        <w:rPr>
          <w:b/>
          <w:smallCaps/>
          <w:sz w:val="28"/>
          <w:szCs w:val="28"/>
        </w:rPr>
      </w:pPr>
      <w:r w:rsidRPr="003E21D0">
        <w:rPr>
          <w:b/>
          <w:smallCaps/>
          <w:sz w:val="28"/>
          <w:szCs w:val="28"/>
        </w:rPr>
        <w:t>o przyznanie</w:t>
      </w:r>
    </w:p>
    <w:p w14:paraId="06C28E14" w14:textId="77777777" w:rsidR="009621F0" w:rsidRPr="003E21D0" w:rsidRDefault="009621F0" w:rsidP="009621F0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Stypendium Starosty Gryfickiego</w:t>
      </w:r>
    </w:p>
    <w:p w14:paraId="70D14046" w14:textId="77777777" w:rsidR="009621F0" w:rsidRPr="003E21D0" w:rsidRDefault="009621F0" w:rsidP="009621F0">
      <w:pPr>
        <w:jc w:val="center"/>
        <w:rPr>
          <w:b/>
          <w:bCs/>
          <w:sz w:val="12"/>
          <w:szCs w:val="12"/>
        </w:rPr>
      </w:pPr>
    </w:p>
    <w:p w14:paraId="269BA150" w14:textId="77777777" w:rsidR="009621F0" w:rsidRPr="003E21D0" w:rsidRDefault="009621F0" w:rsidP="009621F0">
      <w:pPr>
        <w:spacing w:line="360" w:lineRule="auto"/>
        <w:jc w:val="both"/>
      </w:pPr>
      <w:r w:rsidRPr="003E21D0">
        <w:t>I. Wypełnia wnioskodawca:</w:t>
      </w:r>
    </w:p>
    <w:p w14:paraId="3B88327C" w14:textId="77777777" w:rsidR="009621F0" w:rsidRPr="003E21D0" w:rsidRDefault="009621F0" w:rsidP="009621F0">
      <w:pPr>
        <w:numPr>
          <w:ilvl w:val="0"/>
          <w:numId w:val="7"/>
        </w:numPr>
        <w:spacing w:line="360" w:lineRule="auto"/>
        <w:jc w:val="both"/>
      </w:pPr>
      <w:r w:rsidRPr="003E21D0">
        <w:t>Imię i nazwisko ucznia: ....................................................................................................</w:t>
      </w:r>
    </w:p>
    <w:p w14:paraId="73059044" w14:textId="77777777" w:rsidR="009621F0" w:rsidRPr="003E21D0" w:rsidRDefault="009621F0" w:rsidP="009621F0">
      <w:pPr>
        <w:numPr>
          <w:ilvl w:val="0"/>
          <w:numId w:val="7"/>
        </w:numPr>
        <w:spacing w:line="360" w:lineRule="auto"/>
        <w:jc w:val="both"/>
      </w:pPr>
      <w:r w:rsidRPr="003E21D0">
        <w:t>Szkoła (zespół szkół): ......................................................................................................</w:t>
      </w:r>
    </w:p>
    <w:p w14:paraId="377C7D03" w14:textId="77777777" w:rsidR="009621F0" w:rsidRPr="003E21D0" w:rsidRDefault="009621F0" w:rsidP="009621F0">
      <w:pPr>
        <w:numPr>
          <w:ilvl w:val="0"/>
          <w:numId w:val="7"/>
        </w:numPr>
        <w:spacing w:line="360" w:lineRule="auto"/>
        <w:jc w:val="both"/>
      </w:pPr>
      <w:r w:rsidRPr="003E21D0">
        <w:t>Adres szkoły (zespołu szkół): ..........................................................................................</w:t>
      </w:r>
    </w:p>
    <w:p w14:paraId="3DD49CC1" w14:textId="77777777" w:rsidR="009621F0" w:rsidRPr="00555C93" w:rsidRDefault="009621F0" w:rsidP="009621F0">
      <w:pPr>
        <w:numPr>
          <w:ilvl w:val="0"/>
          <w:numId w:val="7"/>
        </w:numPr>
        <w:spacing w:line="360" w:lineRule="auto"/>
        <w:jc w:val="both"/>
        <w:rPr>
          <w:sz w:val="18"/>
        </w:rPr>
      </w:pPr>
      <w:r w:rsidRPr="003E21D0">
        <w:t>Klasa: ........................................</w:t>
      </w:r>
      <w:r>
        <w:t xml:space="preserve">ponadgimnazjalna/ponadpodstwowa </w:t>
      </w:r>
      <w:r w:rsidRPr="00555C93">
        <w:rPr>
          <w:sz w:val="18"/>
        </w:rPr>
        <w:t>(nie</w:t>
      </w:r>
      <w:r>
        <w:rPr>
          <w:sz w:val="18"/>
        </w:rPr>
        <w:t>właściwe</w:t>
      </w:r>
      <w:r w:rsidRPr="00555C93">
        <w:rPr>
          <w:sz w:val="18"/>
        </w:rPr>
        <w:t xml:space="preserve"> skreślić)</w:t>
      </w:r>
    </w:p>
    <w:p w14:paraId="208E6897" w14:textId="77777777" w:rsidR="009621F0" w:rsidRPr="003E21D0" w:rsidRDefault="009621F0" w:rsidP="009621F0">
      <w:pPr>
        <w:spacing w:line="360" w:lineRule="auto"/>
        <w:jc w:val="both"/>
      </w:pPr>
    </w:p>
    <w:p w14:paraId="124F1F7B" w14:textId="77777777" w:rsidR="009621F0" w:rsidRPr="003E21D0" w:rsidRDefault="009621F0" w:rsidP="009621F0">
      <w:pPr>
        <w:spacing w:line="360" w:lineRule="auto"/>
        <w:jc w:val="both"/>
      </w:pPr>
      <w:r w:rsidRPr="003E21D0">
        <w:t>Informacje o wynikach w nauce, które uzyskał uczeń w wyniku klasyfikacji rocznej:</w:t>
      </w:r>
    </w:p>
    <w:p w14:paraId="00777520" w14:textId="77777777" w:rsidR="009621F0" w:rsidRPr="003E21D0" w:rsidRDefault="009621F0" w:rsidP="009621F0">
      <w:pPr>
        <w:numPr>
          <w:ilvl w:val="0"/>
          <w:numId w:val="7"/>
        </w:numPr>
        <w:spacing w:line="360" w:lineRule="auto"/>
        <w:jc w:val="both"/>
      </w:pPr>
      <w:r w:rsidRPr="003E21D0">
        <w:t>Średnia ocen z obowiązkowych zajęć edukacyjnych za rok szkolny ............................ : ....................................................................................................</w:t>
      </w:r>
    </w:p>
    <w:p w14:paraId="606F59C7" w14:textId="77777777" w:rsidR="009621F0" w:rsidRPr="003E21D0" w:rsidRDefault="009621F0" w:rsidP="009621F0">
      <w:pPr>
        <w:spacing w:line="360" w:lineRule="auto"/>
        <w:jc w:val="both"/>
      </w:pPr>
    </w:p>
    <w:p w14:paraId="2AD40417" w14:textId="77777777" w:rsidR="009621F0" w:rsidRPr="003E21D0" w:rsidRDefault="009621F0" w:rsidP="009621F0">
      <w:pPr>
        <w:spacing w:line="360" w:lineRule="auto"/>
        <w:jc w:val="both"/>
      </w:pPr>
      <w:r w:rsidRPr="003E21D0">
        <w:t>Wykaz załączonych dokumentów: ...............................................................................................</w:t>
      </w:r>
    </w:p>
    <w:p w14:paraId="22ADBAF4" w14:textId="77777777" w:rsidR="009621F0" w:rsidRPr="003E21D0" w:rsidRDefault="009621F0" w:rsidP="009621F0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.......................................................................................................................................................</w:t>
      </w:r>
    </w:p>
    <w:p w14:paraId="7DE9D8E3" w14:textId="77777777" w:rsidR="009621F0" w:rsidRPr="003E21D0" w:rsidRDefault="009621F0" w:rsidP="009621F0">
      <w:pPr>
        <w:spacing w:line="360" w:lineRule="auto"/>
        <w:jc w:val="both"/>
      </w:pPr>
    </w:p>
    <w:p w14:paraId="0F3269CA" w14:textId="77777777" w:rsidR="009621F0" w:rsidRPr="003E21D0" w:rsidRDefault="009621F0" w:rsidP="009621F0">
      <w:pPr>
        <w:jc w:val="both"/>
        <w:rPr>
          <w:b/>
          <w:bCs/>
        </w:rPr>
      </w:pPr>
      <w:r w:rsidRPr="003E21D0">
        <w:rPr>
          <w:b/>
          <w:bCs/>
        </w:rPr>
        <w:t>.......................................................</w:t>
      </w:r>
      <w:r w:rsidRPr="003E21D0">
        <w:t xml:space="preserve">                                  </w:t>
      </w:r>
      <w:r w:rsidRPr="003E21D0">
        <w:rPr>
          <w:b/>
          <w:bCs/>
        </w:rPr>
        <w:t>.......................................................</w:t>
      </w:r>
    </w:p>
    <w:p w14:paraId="1C111E76" w14:textId="77777777" w:rsidR="009621F0" w:rsidRPr="003E21D0" w:rsidRDefault="009621F0" w:rsidP="009621F0">
      <w:pPr>
        <w:spacing w:line="360" w:lineRule="auto"/>
        <w:jc w:val="both"/>
      </w:pPr>
      <w:r w:rsidRPr="003E21D0">
        <w:tab/>
      </w:r>
      <w:r w:rsidRPr="003E21D0">
        <w:rPr>
          <w:i/>
          <w:iCs/>
          <w:sz w:val="20"/>
          <w:szCs w:val="20"/>
        </w:rPr>
        <w:t xml:space="preserve">imię i nazwisko wnioskodawcy                                                              podpis wnioskodawcy   </w:t>
      </w:r>
    </w:p>
    <w:p w14:paraId="57CA518F" w14:textId="77777777" w:rsidR="009621F0" w:rsidRPr="003E21D0" w:rsidRDefault="009621F0" w:rsidP="009621F0">
      <w:pPr>
        <w:ind w:left="5664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                                  </w:t>
      </w:r>
      <w:r w:rsidRPr="003E21D0">
        <w:rPr>
          <w:b/>
          <w:bCs/>
        </w:rPr>
        <w:t>.......................................................</w:t>
      </w:r>
    </w:p>
    <w:p w14:paraId="07A7B9BD" w14:textId="77777777" w:rsidR="009621F0" w:rsidRPr="003E21D0" w:rsidRDefault="009621F0" w:rsidP="009621F0">
      <w:pPr>
        <w:jc w:val="both"/>
        <w:rPr>
          <w:i/>
          <w:iCs/>
          <w:sz w:val="20"/>
          <w:szCs w:val="20"/>
        </w:rPr>
      </w:pP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  <w:t>pieczątka i podpis dyrektora szkoły</w:t>
      </w:r>
    </w:p>
    <w:p w14:paraId="488D3285" w14:textId="77777777" w:rsidR="009621F0" w:rsidRPr="003E21D0" w:rsidRDefault="009621F0" w:rsidP="009621F0">
      <w:pPr>
        <w:jc w:val="both"/>
        <w:rPr>
          <w:i/>
          <w:iCs/>
          <w:sz w:val="20"/>
          <w:szCs w:val="20"/>
        </w:rPr>
      </w:pPr>
    </w:p>
    <w:p w14:paraId="6BD7EE42" w14:textId="77777777" w:rsidR="009621F0" w:rsidRDefault="009621F0" w:rsidP="009621F0">
      <w:pPr>
        <w:spacing w:line="360" w:lineRule="auto"/>
        <w:jc w:val="both"/>
        <w:rPr>
          <w:sz w:val="20"/>
          <w:szCs w:val="20"/>
        </w:rPr>
      </w:pPr>
    </w:p>
    <w:p w14:paraId="55DC40ED" w14:textId="27921BCA" w:rsidR="009621F0" w:rsidRDefault="009621F0" w:rsidP="009621F0">
      <w:pPr>
        <w:spacing w:line="360" w:lineRule="auto"/>
        <w:jc w:val="both"/>
        <w:rPr>
          <w:sz w:val="20"/>
          <w:szCs w:val="20"/>
        </w:rPr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>zakresie obsługi administracyjnej związanej z</w:t>
      </w:r>
      <w:r>
        <w:rPr>
          <w:sz w:val="20"/>
          <w:szCs w:val="20"/>
        </w:rPr>
        <w:t> </w:t>
      </w:r>
      <w:r w:rsidRPr="00D27908">
        <w:rPr>
          <w:sz w:val="20"/>
          <w:szCs w:val="20"/>
        </w:rPr>
        <w:t xml:space="preserve">przyznaniem </w:t>
      </w:r>
      <w:r>
        <w:rPr>
          <w:sz w:val="20"/>
          <w:szCs w:val="20"/>
        </w:rPr>
        <w:t>stypendium</w:t>
      </w:r>
      <w:r w:rsidRPr="00D27908">
        <w:rPr>
          <w:sz w:val="20"/>
          <w:szCs w:val="20"/>
        </w:rPr>
        <w:t xml:space="preserve">, a także na robienie zdjęć podczas uroczystości wręczenia </w:t>
      </w:r>
      <w:r>
        <w:rPr>
          <w:sz w:val="20"/>
          <w:szCs w:val="20"/>
        </w:rPr>
        <w:t>stypendiów</w:t>
      </w:r>
      <w:r w:rsidRPr="00D27908">
        <w:rPr>
          <w:sz w:val="20"/>
          <w:szCs w:val="20"/>
        </w:rPr>
        <w:t xml:space="preserve"> oraz zgodę na</w:t>
      </w:r>
      <w:r>
        <w:rPr>
          <w:sz w:val="20"/>
          <w:szCs w:val="20"/>
        </w:rPr>
        <w:t> </w:t>
      </w:r>
      <w:r w:rsidRPr="00D27908">
        <w:rPr>
          <w:sz w:val="20"/>
          <w:szCs w:val="20"/>
        </w:rPr>
        <w:t xml:space="preserve">ich publikację i rozpowszechnianie w celach informacyjno-promocyjnych </w:t>
      </w:r>
      <w:r>
        <w:rPr>
          <w:sz w:val="20"/>
          <w:szCs w:val="20"/>
        </w:rPr>
        <w:t>– na podstawie art. 6 ust. 1 lit. a) RODO.</w:t>
      </w:r>
    </w:p>
    <w:p w14:paraId="7DB3B41D" w14:textId="77777777" w:rsidR="009621F0" w:rsidRDefault="009621F0" w:rsidP="009621F0">
      <w:pPr>
        <w:jc w:val="both"/>
        <w:rPr>
          <w:sz w:val="20"/>
          <w:szCs w:val="20"/>
        </w:rPr>
      </w:pPr>
    </w:p>
    <w:p w14:paraId="7211AB93" w14:textId="77777777" w:rsidR="009621F0" w:rsidRPr="003E21D0" w:rsidRDefault="009621F0" w:rsidP="009621F0">
      <w:pPr>
        <w:jc w:val="both"/>
      </w:pPr>
    </w:p>
    <w:p w14:paraId="2AF02E19" w14:textId="77777777" w:rsidR="009621F0" w:rsidRPr="003E21D0" w:rsidRDefault="009621F0" w:rsidP="009621F0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 w:rsidRPr="003E21D0">
        <w:rPr>
          <w:b/>
          <w:bCs/>
        </w:rPr>
        <w:t>........................................................</w:t>
      </w:r>
    </w:p>
    <w:p w14:paraId="5B254D1F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</w:t>
      </w:r>
      <w:r w:rsidRPr="003E21D0">
        <w:rPr>
          <w:i/>
          <w:iCs/>
          <w:sz w:val="20"/>
          <w:szCs w:val="20"/>
        </w:rPr>
        <w:t>podpis osoby ubiegającej się o stypendium</w:t>
      </w:r>
    </w:p>
    <w:p w14:paraId="720054E8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</w:p>
    <w:p w14:paraId="7CF1C4B9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</w:p>
    <w:p w14:paraId="550D67AF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</w:p>
    <w:p w14:paraId="4DBC7722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</w:p>
    <w:p w14:paraId="0FA74A7E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</w:p>
    <w:p w14:paraId="2B62F8FD" w14:textId="77777777" w:rsidR="009621F0" w:rsidRDefault="009621F0" w:rsidP="009621F0">
      <w:pPr>
        <w:jc w:val="both"/>
        <w:rPr>
          <w:i/>
          <w:iCs/>
          <w:sz w:val="20"/>
          <w:szCs w:val="20"/>
        </w:rPr>
      </w:pPr>
    </w:p>
    <w:p w14:paraId="2B76932C" w14:textId="77777777" w:rsidR="009621F0" w:rsidRPr="003E21D0" w:rsidRDefault="009621F0" w:rsidP="009621F0">
      <w:pPr>
        <w:jc w:val="both"/>
        <w:rPr>
          <w:i/>
          <w:iCs/>
          <w:sz w:val="20"/>
          <w:szCs w:val="20"/>
        </w:rPr>
      </w:pPr>
    </w:p>
    <w:p w14:paraId="410C8883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lastRenderedPageBreak/>
        <w:t>II. Wypełnia Komisja Stypendialna</w:t>
      </w:r>
    </w:p>
    <w:p w14:paraId="18DDD2CC" w14:textId="77777777" w:rsidR="009621F0" w:rsidRPr="003E21D0" w:rsidRDefault="009621F0" w:rsidP="009621F0">
      <w:pPr>
        <w:tabs>
          <w:tab w:val="center" w:pos="0"/>
        </w:tabs>
        <w:spacing w:line="360" w:lineRule="auto"/>
      </w:pPr>
    </w:p>
    <w:p w14:paraId="10ECA159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t>Decyzją Komisji Stypendialnej uczniowi ....................................................................................</w:t>
      </w:r>
    </w:p>
    <w:p w14:paraId="60F68083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t>zostało / nie zostało</w:t>
      </w:r>
      <w:r>
        <w:t>*)</w:t>
      </w:r>
      <w:r w:rsidRPr="003E21D0">
        <w:t xml:space="preserve"> przyznane Stypendium Starosty Gryfickiego w wysokości : ................................ miesięcznie (słownie: ................................................................................)</w:t>
      </w:r>
    </w:p>
    <w:p w14:paraId="6BAD0FBB" w14:textId="77777777" w:rsidR="009621F0" w:rsidRPr="003E21D0" w:rsidRDefault="009621F0" w:rsidP="009621F0">
      <w:pPr>
        <w:tabs>
          <w:tab w:val="center" w:pos="0"/>
        </w:tabs>
        <w:spacing w:line="360" w:lineRule="auto"/>
      </w:pPr>
    </w:p>
    <w:p w14:paraId="69417995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t>Komisja Stypendialna:</w:t>
      </w:r>
    </w:p>
    <w:p w14:paraId="0FE244B0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14:paraId="7671DB91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14:paraId="09013C65" w14:textId="77777777" w:rsidR="009621F0" w:rsidRPr="003E21D0" w:rsidRDefault="009621F0" w:rsidP="009621F0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14:paraId="35360DCA" w14:textId="77777777" w:rsidR="00B1501D" w:rsidRPr="003E21D0" w:rsidRDefault="00B1501D" w:rsidP="00B1501D">
      <w:pPr>
        <w:tabs>
          <w:tab w:val="left" w:pos="3561"/>
        </w:tabs>
        <w:spacing w:line="360" w:lineRule="auto"/>
        <w:ind w:left="360"/>
        <w:jc w:val="both"/>
      </w:pPr>
    </w:p>
    <w:p w14:paraId="75BBCF87" w14:textId="77777777" w:rsidR="00B1501D" w:rsidRPr="003E21D0" w:rsidRDefault="00B1501D" w:rsidP="00B1501D">
      <w:pPr>
        <w:tabs>
          <w:tab w:val="left" w:pos="3561"/>
        </w:tabs>
        <w:spacing w:line="360" w:lineRule="auto"/>
        <w:ind w:left="360"/>
        <w:jc w:val="both"/>
      </w:pPr>
    </w:p>
    <w:p w14:paraId="41156362" w14:textId="77777777" w:rsidR="00B1501D" w:rsidRPr="003E21D0" w:rsidRDefault="00B1501D" w:rsidP="00B1501D">
      <w:pPr>
        <w:tabs>
          <w:tab w:val="left" w:pos="3266"/>
        </w:tabs>
      </w:pPr>
    </w:p>
    <w:p w14:paraId="6C926B75" w14:textId="77777777" w:rsidR="00B1501D" w:rsidRPr="003E21D0" w:rsidRDefault="00B1501D" w:rsidP="00B1501D">
      <w:pPr>
        <w:tabs>
          <w:tab w:val="left" w:pos="3266"/>
        </w:tabs>
      </w:pPr>
    </w:p>
    <w:p w14:paraId="483164EF" w14:textId="77777777" w:rsidR="00B1501D" w:rsidRPr="003E21D0" w:rsidRDefault="00B1501D" w:rsidP="00B1501D">
      <w:pPr>
        <w:tabs>
          <w:tab w:val="left" w:pos="3266"/>
        </w:tabs>
      </w:pPr>
    </w:p>
    <w:p w14:paraId="29FA015D" w14:textId="77777777" w:rsidR="00B1501D" w:rsidRPr="003E21D0" w:rsidRDefault="00B1501D" w:rsidP="00B1501D">
      <w:pPr>
        <w:tabs>
          <w:tab w:val="left" w:pos="3266"/>
        </w:tabs>
      </w:pPr>
    </w:p>
    <w:p w14:paraId="77130CC5" w14:textId="77777777" w:rsidR="00B1501D" w:rsidRPr="003E21D0" w:rsidRDefault="00B1501D" w:rsidP="00B1501D">
      <w:pPr>
        <w:tabs>
          <w:tab w:val="left" w:pos="3266"/>
        </w:tabs>
      </w:pPr>
    </w:p>
    <w:p w14:paraId="30DDE66A" w14:textId="77777777" w:rsidR="00B1501D" w:rsidRPr="003E21D0" w:rsidRDefault="00B1501D" w:rsidP="00B1501D">
      <w:pPr>
        <w:tabs>
          <w:tab w:val="left" w:pos="3266"/>
        </w:tabs>
      </w:pPr>
    </w:p>
    <w:p w14:paraId="4BDD4C4B" w14:textId="77777777" w:rsidR="00B1501D" w:rsidRPr="003E21D0" w:rsidRDefault="00B1501D" w:rsidP="00B1501D">
      <w:pPr>
        <w:tabs>
          <w:tab w:val="left" w:pos="3266"/>
        </w:tabs>
      </w:pPr>
    </w:p>
    <w:p w14:paraId="03C4C6A5" w14:textId="77777777" w:rsidR="00B1501D" w:rsidRPr="003E21D0" w:rsidRDefault="00B1501D" w:rsidP="00B1501D">
      <w:pPr>
        <w:tabs>
          <w:tab w:val="left" w:pos="3266"/>
        </w:tabs>
      </w:pPr>
    </w:p>
    <w:p w14:paraId="2F0562E9" w14:textId="77777777" w:rsidR="00B1501D" w:rsidRPr="003E21D0" w:rsidRDefault="00B1501D" w:rsidP="00B1501D">
      <w:pPr>
        <w:tabs>
          <w:tab w:val="left" w:pos="3266"/>
        </w:tabs>
      </w:pPr>
    </w:p>
    <w:p w14:paraId="7CB05C9B" w14:textId="77777777" w:rsidR="00B1501D" w:rsidRPr="003E21D0" w:rsidRDefault="00B1501D" w:rsidP="00B1501D">
      <w:pPr>
        <w:tabs>
          <w:tab w:val="left" w:pos="3266"/>
        </w:tabs>
      </w:pPr>
    </w:p>
    <w:p w14:paraId="14DDAFF4" w14:textId="77777777" w:rsidR="00B1501D" w:rsidRPr="003E21D0" w:rsidRDefault="00B1501D" w:rsidP="00B1501D">
      <w:pPr>
        <w:tabs>
          <w:tab w:val="left" w:pos="3266"/>
        </w:tabs>
      </w:pPr>
    </w:p>
    <w:p w14:paraId="17B3F10B" w14:textId="77777777" w:rsidR="00B1501D" w:rsidRPr="003E21D0" w:rsidRDefault="00B1501D" w:rsidP="00B1501D">
      <w:pPr>
        <w:tabs>
          <w:tab w:val="left" w:pos="3266"/>
        </w:tabs>
      </w:pPr>
    </w:p>
    <w:p w14:paraId="6D32FED2" w14:textId="77777777" w:rsidR="00B1501D" w:rsidRPr="003E21D0" w:rsidRDefault="00B1501D" w:rsidP="00B1501D">
      <w:pPr>
        <w:tabs>
          <w:tab w:val="left" w:pos="3266"/>
        </w:tabs>
      </w:pPr>
    </w:p>
    <w:p w14:paraId="5866B799" w14:textId="77777777" w:rsidR="00B1501D" w:rsidRPr="003E21D0" w:rsidRDefault="00B1501D" w:rsidP="00B1501D">
      <w:pPr>
        <w:tabs>
          <w:tab w:val="left" w:pos="3266"/>
        </w:tabs>
      </w:pPr>
    </w:p>
    <w:p w14:paraId="779E456A" w14:textId="77777777" w:rsidR="00B1501D" w:rsidRPr="003E21D0" w:rsidRDefault="00B1501D" w:rsidP="00B1501D">
      <w:pPr>
        <w:tabs>
          <w:tab w:val="left" w:pos="3266"/>
        </w:tabs>
      </w:pPr>
    </w:p>
    <w:p w14:paraId="0DD9F5BD" w14:textId="77777777" w:rsidR="00B1501D" w:rsidRPr="003E21D0" w:rsidRDefault="00B1501D" w:rsidP="00B1501D">
      <w:pPr>
        <w:tabs>
          <w:tab w:val="left" w:pos="3266"/>
        </w:tabs>
      </w:pPr>
    </w:p>
    <w:p w14:paraId="7DB4FB72" w14:textId="77777777" w:rsidR="00B1501D" w:rsidRPr="003E21D0" w:rsidRDefault="00B1501D" w:rsidP="00B1501D">
      <w:pPr>
        <w:tabs>
          <w:tab w:val="left" w:pos="3266"/>
        </w:tabs>
      </w:pPr>
    </w:p>
    <w:p w14:paraId="231F2F90" w14:textId="77777777" w:rsidR="00B1501D" w:rsidRPr="003E21D0" w:rsidRDefault="00B1501D" w:rsidP="00B1501D">
      <w:pPr>
        <w:tabs>
          <w:tab w:val="left" w:pos="3266"/>
        </w:tabs>
      </w:pPr>
    </w:p>
    <w:p w14:paraId="7E70778F" w14:textId="77777777" w:rsidR="00B1501D" w:rsidRPr="003E21D0" w:rsidRDefault="00B1501D" w:rsidP="00B1501D">
      <w:pPr>
        <w:tabs>
          <w:tab w:val="left" w:pos="3266"/>
        </w:tabs>
      </w:pPr>
    </w:p>
    <w:p w14:paraId="3BA79765" w14:textId="77777777" w:rsidR="00B1501D" w:rsidRPr="003E21D0" w:rsidRDefault="00B1501D" w:rsidP="00B1501D">
      <w:pPr>
        <w:tabs>
          <w:tab w:val="left" w:pos="3266"/>
        </w:tabs>
      </w:pPr>
    </w:p>
    <w:p w14:paraId="2767CDA4" w14:textId="77777777" w:rsidR="00B1501D" w:rsidRPr="003E21D0" w:rsidRDefault="00B1501D" w:rsidP="00B1501D">
      <w:pPr>
        <w:tabs>
          <w:tab w:val="left" w:pos="3266"/>
        </w:tabs>
      </w:pPr>
    </w:p>
    <w:sectPr w:rsidR="00B1501D" w:rsidRPr="003E21D0" w:rsidSect="00BC2A4E"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4C6BA" w14:textId="77777777" w:rsidR="001006E1" w:rsidRDefault="001006E1" w:rsidP="00B1501D">
      <w:r>
        <w:separator/>
      </w:r>
    </w:p>
  </w:endnote>
  <w:endnote w:type="continuationSeparator" w:id="0">
    <w:p w14:paraId="7104E2B0" w14:textId="77777777" w:rsidR="001006E1" w:rsidRDefault="001006E1" w:rsidP="00B1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88536" w14:textId="77777777" w:rsidR="001006E1" w:rsidRDefault="001006E1" w:rsidP="00B1501D">
      <w:r>
        <w:separator/>
      </w:r>
    </w:p>
  </w:footnote>
  <w:footnote w:type="continuationSeparator" w:id="0">
    <w:p w14:paraId="0A9F3727" w14:textId="77777777" w:rsidR="001006E1" w:rsidRDefault="001006E1" w:rsidP="00B15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141E5"/>
    <w:multiLevelType w:val="hybridMultilevel"/>
    <w:tmpl w:val="FB5CAF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6860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E6E4A"/>
    <w:multiLevelType w:val="hybridMultilevel"/>
    <w:tmpl w:val="E780CB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E061D7"/>
    <w:multiLevelType w:val="hybridMultilevel"/>
    <w:tmpl w:val="F27AEE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E437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5D0FB4"/>
    <w:multiLevelType w:val="hybridMultilevel"/>
    <w:tmpl w:val="361C30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A722A"/>
    <w:multiLevelType w:val="hybridMultilevel"/>
    <w:tmpl w:val="244CB8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5A32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7" w15:restartNumberingAfterBreak="0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BB3C43"/>
    <w:multiLevelType w:val="hybridMultilevel"/>
    <w:tmpl w:val="07104F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B051A4"/>
    <w:multiLevelType w:val="hybridMultilevel"/>
    <w:tmpl w:val="579C7B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88489B"/>
    <w:multiLevelType w:val="hybridMultilevel"/>
    <w:tmpl w:val="5A3AF3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08AA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AF8460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B7A6BD1"/>
    <w:multiLevelType w:val="hybridMultilevel"/>
    <w:tmpl w:val="003E89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E8237B5"/>
    <w:multiLevelType w:val="hybridMultilevel"/>
    <w:tmpl w:val="03DC55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5C84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9094387">
    <w:abstractNumId w:val="5"/>
  </w:num>
  <w:num w:numId="2" w16cid:durableId="963578264">
    <w:abstractNumId w:val="0"/>
  </w:num>
  <w:num w:numId="3" w16cid:durableId="998656584">
    <w:abstractNumId w:val="3"/>
  </w:num>
  <w:num w:numId="4" w16cid:durableId="1672567276">
    <w:abstractNumId w:val="13"/>
  </w:num>
  <w:num w:numId="5" w16cid:durableId="1839071986">
    <w:abstractNumId w:val="1"/>
  </w:num>
  <w:num w:numId="6" w16cid:durableId="962613121">
    <w:abstractNumId w:val="10"/>
  </w:num>
  <w:num w:numId="7" w16cid:durableId="1386221828">
    <w:abstractNumId w:val="8"/>
  </w:num>
  <w:num w:numId="8" w16cid:durableId="92409434">
    <w:abstractNumId w:val="2"/>
  </w:num>
  <w:num w:numId="9" w16cid:durableId="1398749591">
    <w:abstractNumId w:val="7"/>
  </w:num>
  <w:num w:numId="10" w16cid:durableId="97680774">
    <w:abstractNumId w:val="4"/>
  </w:num>
  <w:num w:numId="11" w16cid:durableId="1461150835">
    <w:abstractNumId w:val="12"/>
  </w:num>
  <w:num w:numId="12" w16cid:durableId="1360207620">
    <w:abstractNumId w:val="11"/>
  </w:num>
  <w:num w:numId="13" w16cid:durableId="646085789">
    <w:abstractNumId w:val="6"/>
  </w:num>
  <w:num w:numId="14" w16cid:durableId="14110808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1F0"/>
    <w:rsid w:val="001006E1"/>
    <w:rsid w:val="00105EBC"/>
    <w:rsid w:val="0020187A"/>
    <w:rsid w:val="005A65EC"/>
    <w:rsid w:val="006F74D8"/>
    <w:rsid w:val="00723F01"/>
    <w:rsid w:val="0077049E"/>
    <w:rsid w:val="009621F0"/>
    <w:rsid w:val="00A22D91"/>
    <w:rsid w:val="00B1501D"/>
    <w:rsid w:val="00BC2A4E"/>
    <w:rsid w:val="00DB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B0E06"/>
  <w15:chartTrackingRefBased/>
  <w15:docId w15:val="{6EABC527-E327-4862-AA69-8D7E059A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1F0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B1501D"/>
    <w:pPr>
      <w:keepNext/>
      <w:spacing w:line="360" w:lineRule="auto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B1501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1501D"/>
    <w:pPr>
      <w:jc w:val="center"/>
    </w:pPr>
    <w:rPr>
      <w:b/>
      <w:bCs/>
      <w:sz w:val="28"/>
    </w:rPr>
  </w:style>
  <w:style w:type="character" w:customStyle="1" w:styleId="TekstpodstawowyZnak">
    <w:name w:val="Tekst podstawowy Znak"/>
    <w:link w:val="Tekstpodstawowy"/>
    <w:rsid w:val="00B1501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1501D"/>
    <w:pPr>
      <w:spacing w:line="360" w:lineRule="auto"/>
      <w:jc w:val="both"/>
    </w:pPr>
  </w:style>
  <w:style w:type="character" w:customStyle="1" w:styleId="Tekstpodstawowy2Znak">
    <w:name w:val="Tekst podstawowy 2 Znak"/>
    <w:link w:val="Tekstpodstawowy2"/>
    <w:semiHidden/>
    <w:rsid w:val="00B150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501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50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1501D"/>
  </w:style>
  <w:style w:type="paragraph" w:styleId="Tekstprzypisudolnego">
    <w:name w:val="footnote text"/>
    <w:basedOn w:val="Normalny"/>
    <w:link w:val="TekstprzypisudolnegoZnak"/>
    <w:semiHidden/>
    <w:rsid w:val="00B1501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B1501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WASZYNSKA\Desktop\na%20BIP\Przyznawanie%20Stypendi&#243;w%20Starosty%20Gryfickiego\Za&#322;&#261;cznik%20nr%203%20-%20najlepszy%20ucze&#32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3 - najlepszy uczeń.dotx</Template>
  <TotalTime>1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Waszyńska</dc:creator>
  <cp:keywords/>
  <cp:lastModifiedBy>Agnieszka Waszyńska</cp:lastModifiedBy>
  <cp:revision>1</cp:revision>
  <dcterms:created xsi:type="dcterms:W3CDTF">2026-06-25T11:48:00Z</dcterms:created>
  <dcterms:modified xsi:type="dcterms:W3CDTF">2026-06-25T11:49:00Z</dcterms:modified>
</cp:coreProperties>
</file>