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6487A" w14:textId="77777777" w:rsidR="009C0812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  <w:t>Załącznik nr 1</w:t>
      </w:r>
    </w:p>
    <w:p w14:paraId="05E744D8" w14:textId="77777777" w:rsidR="009C0812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  <w:t>do uchwały Zarządu Powiatu w Gryficach</w:t>
      </w:r>
    </w:p>
    <w:p w14:paraId="1448C1C0" w14:textId="77777777" w:rsidR="009C0812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  <w:t>Nr 471/97/2026 z dnia 07.08.2026 r.</w:t>
      </w:r>
    </w:p>
    <w:p w14:paraId="463DADD4" w14:textId="77777777" w:rsidR="009C0812" w:rsidRDefault="009C0812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47427801" w14:textId="77777777" w:rsidR="009C0812" w:rsidRDefault="009C0812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5C029DF8" w14:textId="77777777" w:rsidR="009C0812" w:rsidRDefault="009C0812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6B732A9A" w14:textId="77777777" w:rsidR="009C0812" w:rsidRDefault="009C0812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3C364B49" w14:textId="77777777" w:rsidR="009C0812" w:rsidRDefault="009C0812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09F2F462" w14:textId="77777777" w:rsidR="009C0812" w:rsidRDefault="009C0812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4896044E" w14:textId="77777777" w:rsidR="009C0812" w:rsidRDefault="00000000">
      <w:pPr>
        <w:pStyle w:val="Standard"/>
        <w:tabs>
          <w:tab w:val="left" w:pos="885"/>
          <w:tab w:val="left" w:pos="5040"/>
        </w:tabs>
        <w:jc w:val="center"/>
        <w:rPr>
          <w:rFonts w:hint="eastAsia"/>
          <w:lang w:val="pl-PL"/>
        </w:rPr>
      </w:pPr>
      <w:r>
        <w:rPr>
          <w:lang w:val="pl-PL"/>
        </w:rPr>
        <w:t>OGŁOSZENIE</w:t>
      </w:r>
    </w:p>
    <w:p w14:paraId="3E3000B9" w14:textId="77777777" w:rsidR="009C0812" w:rsidRDefault="009C0812">
      <w:pPr>
        <w:pStyle w:val="Standard"/>
        <w:tabs>
          <w:tab w:val="left" w:pos="885"/>
          <w:tab w:val="left" w:pos="5040"/>
        </w:tabs>
        <w:jc w:val="center"/>
        <w:rPr>
          <w:rFonts w:hint="eastAsia"/>
          <w:lang w:val="pl-PL"/>
        </w:rPr>
      </w:pPr>
    </w:p>
    <w:p w14:paraId="5298919F" w14:textId="77777777" w:rsidR="009C0812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o naborze kandydatów na członków komisji konkursowej opiniującej oferty złożone w otwartym konkursie ofert na realizację zadania publicznego powiatu gryfickiego w roku 2027 z zakresu udzielania nieodpłatnej pomocy prawnej lub świadczenia nieodpłatnego poradnictwa obywatelskiego.</w:t>
      </w:r>
    </w:p>
    <w:p w14:paraId="4217677D" w14:textId="77777777" w:rsidR="009C0812" w:rsidRDefault="009C0812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16EA0160" w14:textId="77777777" w:rsidR="009C0812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Zarząd Powiatu Gryfickiego na podstawie art. 15 ust. 2a, 2d ustawy z dnia 24 kwietnia 2003 r.                o działalności pożytku publicznego i o wolontariacie (</w:t>
      </w:r>
      <w:proofErr w:type="spellStart"/>
      <w:r>
        <w:rPr>
          <w:lang w:val="pl-PL"/>
        </w:rPr>
        <w:t>t.j</w:t>
      </w:r>
      <w:proofErr w:type="spellEnd"/>
      <w:r>
        <w:rPr>
          <w:lang w:val="pl-PL"/>
        </w:rPr>
        <w:t>. Dz. U. z 2025 r. poz. 1338) zaprasza                          do zgłaszania osób reprezentujących organizacje pozarządowe lub podmioty wymienione w art. 3                 ust. 3 w/w ustawy, zwane dalej kandydatami, na członków komisji konkursowej do oceny ofert na realizację zadania publicznego w zakresie udzielania nieodpłatnej pomocy prawnej lub świadczenia  nieodpłatnego poradnictwa obywatelskiego przez organizacje pozarządowe w 2027 r. na terenie powiatu gryfickiego.</w:t>
      </w:r>
    </w:p>
    <w:p w14:paraId="2A4386FC" w14:textId="77777777" w:rsidR="009C0812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1. Udział w pracach komisji konkursowej jest nieodpłatny i za udział w ww. komisji jej członkom nie będzie przysługiwać zwrot kosztów podróży.</w:t>
      </w:r>
    </w:p>
    <w:p w14:paraId="7B9E337B" w14:textId="77777777" w:rsidR="009C0812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2. W skład komisji konkursowej mogą wchodzić osoby wskazane przez organizacje pozarządowe lub podmioty wymienione w art. 3 ust. 3 ustawy o działalności pożytku publicznego i o wolontariacie, które łącznie spełniają następujące kryteria:</w:t>
      </w:r>
    </w:p>
    <w:p w14:paraId="7F29EFE3" w14:textId="77777777" w:rsidR="009C0812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a) nie zostały wskazane przez organizacje/podmioty biorące udział w konkursie,</w:t>
      </w:r>
    </w:p>
    <w:p w14:paraId="06E4E190" w14:textId="77777777" w:rsidR="009C0812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b) nie pozostają wobec oferentów biorących udział w konkursie w takim stosunku prawnym lub faktycznym, który mógłby budzić uzasadnione wątpliwości co do bezstronności.</w:t>
      </w:r>
    </w:p>
    <w:p w14:paraId="15ADFBCD" w14:textId="77777777" w:rsidR="009C0812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3. Osoby zainteresowane udziałem w pracach komisji proszone są o wypełnienie formularza zgłoszeniowego na członka komisji konkursowej, stanowiącego załącznik do niniejszego ogłoszenia i przesłanie go na adres Starostwa Powiatowego w Gryficach, Plac Zwycięstwa 37, 72-300 Gryfice, w terminie do 31 sierpnia 2026 r. do godz. 15.00 pocztą tradycyjną lub złożenie bezpośrednio                        w Kancelarii Ogólnej Starostwa Powiatowego w Gryficach – pokój 410 – (decyduje data wpływu               do urzędu). Formularz zgłoszeniowy musi być podpisany przez osobę/osoby upoważnione                             do reprezentowania organizacji pozarządowej lub podmiotów wymienionych w art. 3 ust. 3 ustawy      o działalności pożytku publicznego i o wolontariacie, z ramienia których kandydat występuje.</w:t>
      </w:r>
    </w:p>
    <w:p w14:paraId="4EA19A93" w14:textId="77777777" w:rsidR="009C0812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 xml:space="preserve">4. Spośród zgłoszonych kandydatur Starosta Gryficki zaprosi dwóch przedstawicieli organizacji pozarządowych lub podmiotu wymienionego w art. 3 ust. 3 ustawy o działalności pożytku publicznego i o wolontariacie do pracy w komisji konkursowej. </w:t>
      </w:r>
    </w:p>
    <w:p w14:paraId="28B3CE99" w14:textId="77777777" w:rsidR="009C0812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>5. Komisję Konkursową powołuje Zarząd Powiatu.</w:t>
      </w:r>
    </w:p>
    <w:p w14:paraId="15098B37" w14:textId="77777777" w:rsidR="009C0812" w:rsidRDefault="009C0812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2A2E8956" w14:textId="77777777" w:rsidR="009C0812" w:rsidRDefault="009C0812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56575F3D" w14:textId="77777777" w:rsidR="009C0812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  <w:t>Przewodniczący Zarządu</w:t>
      </w:r>
    </w:p>
    <w:p w14:paraId="70ED8D6F" w14:textId="77777777" w:rsidR="009C0812" w:rsidRDefault="009C0812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6457D934" w14:textId="77777777" w:rsidR="009C0812" w:rsidRDefault="00000000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  <w:t xml:space="preserve">  Ryszard </w:t>
      </w:r>
      <w:proofErr w:type="spellStart"/>
      <w:r>
        <w:rPr>
          <w:lang w:val="pl-PL"/>
        </w:rPr>
        <w:t>Chmielowicz</w:t>
      </w:r>
      <w:proofErr w:type="spellEnd"/>
    </w:p>
    <w:p w14:paraId="19347FBA" w14:textId="77777777" w:rsidR="009C0812" w:rsidRDefault="009C0812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0E14C243" w14:textId="77777777" w:rsidR="009C0812" w:rsidRDefault="009C0812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4D6D46F3" w14:textId="77777777" w:rsidR="009C0812" w:rsidRDefault="009C0812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7447C479" w14:textId="77777777" w:rsidR="009C0812" w:rsidRDefault="009C0812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00493AE4" w14:textId="77777777" w:rsidR="009C0812" w:rsidRDefault="009C0812">
      <w:pPr>
        <w:pStyle w:val="Standard"/>
        <w:tabs>
          <w:tab w:val="left" w:pos="885"/>
          <w:tab w:val="left" w:pos="5040"/>
        </w:tabs>
        <w:jc w:val="both"/>
        <w:rPr>
          <w:rFonts w:hint="eastAsia"/>
          <w:lang w:val="pl-PL"/>
        </w:rPr>
      </w:pPr>
    </w:p>
    <w:p w14:paraId="1464E3B8" w14:textId="77777777" w:rsidR="009C0812" w:rsidRDefault="009C0812">
      <w:pPr>
        <w:pStyle w:val="Standard"/>
        <w:jc w:val="both"/>
        <w:rPr>
          <w:rFonts w:hint="eastAsia"/>
          <w:lang w:val="pl-PL"/>
        </w:rPr>
      </w:pPr>
    </w:p>
    <w:p w14:paraId="7D80C7BC" w14:textId="77777777" w:rsidR="009C0812" w:rsidRDefault="00000000">
      <w:pPr>
        <w:pStyle w:val="Standard"/>
        <w:tabs>
          <w:tab w:val="left" w:pos="5040"/>
        </w:tabs>
        <w:rPr>
          <w:rFonts w:hint="eastAsia"/>
        </w:rPr>
      </w:pPr>
      <w:r>
        <w:rPr>
          <w:lang w:val="pl-PL"/>
        </w:rPr>
        <w:tab/>
      </w:r>
      <w:r>
        <w:rPr>
          <w:sz w:val="20"/>
          <w:szCs w:val="20"/>
          <w:lang w:val="pl-PL"/>
        </w:rPr>
        <w:t xml:space="preserve">Załącznik do ogłoszenia o naborze kandydatów na </w:t>
      </w:r>
      <w:r>
        <w:rPr>
          <w:sz w:val="20"/>
          <w:szCs w:val="20"/>
          <w:lang w:val="pl-PL"/>
        </w:rPr>
        <w:tab/>
        <w:t xml:space="preserve">członków komisji konkursowej opiniującej oferty </w:t>
      </w:r>
      <w:r>
        <w:rPr>
          <w:sz w:val="20"/>
          <w:szCs w:val="20"/>
          <w:lang w:val="pl-PL"/>
        </w:rPr>
        <w:tab/>
        <w:t xml:space="preserve">złożone w otwartym konkursie ofert na realizację </w:t>
      </w:r>
      <w:r>
        <w:rPr>
          <w:sz w:val="20"/>
          <w:szCs w:val="20"/>
          <w:lang w:val="pl-PL"/>
        </w:rPr>
        <w:tab/>
        <w:t>zadania publicznego powiatu gryfickiego w roku 2027</w:t>
      </w:r>
    </w:p>
    <w:p w14:paraId="507B60DA" w14:textId="77777777" w:rsidR="009C0812" w:rsidRDefault="00000000">
      <w:pPr>
        <w:pStyle w:val="Standard"/>
        <w:tabs>
          <w:tab w:val="left" w:pos="5040"/>
        </w:tabs>
        <w:rPr>
          <w:rFonts w:hint="eastAsia"/>
        </w:rPr>
      </w:pPr>
      <w:r>
        <w:rPr>
          <w:sz w:val="20"/>
          <w:szCs w:val="20"/>
          <w:lang w:val="pl-PL"/>
        </w:rPr>
        <w:tab/>
        <w:t xml:space="preserve">z zakresu udzielania nieodpłatnej pomocy prawnej lub </w:t>
      </w:r>
      <w:r>
        <w:rPr>
          <w:sz w:val="20"/>
          <w:szCs w:val="20"/>
          <w:lang w:val="pl-PL"/>
        </w:rPr>
        <w:tab/>
        <w:t>świadczenia nieodpłatnego poradnictwa obywatelskiego.</w:t>
      </w:r>
    </w:p>
    <w:p w14:paraId="283F6A48" w14:textId="77777777" w:rsidR="009C0812" w:rsidRDefault="009C0812">
      <w:pPr>
        <w:pStyle w:val="Standard"/>
        <w:tabs>
          <w:tab w:val="left" w:pos="5040"/>
        </w:tabs>
        <w:rPr>
          <w:rFonts w:hint="eastAsia"/>
          <w:sz w:val="20"/>
          <w:szCs w:val="20"/>
          <w:lang w:val="pl-PL"/>
        </w:rPr>
      </w:pPr>
    </w:p>
    <w:p w14:paraId="23DD12E4" w14:textId="77777777" w:rsidR="009C0812" w:rsidRDefault="009C0812">
      <w:pPr>
        <w:pStyle w:val="Standard"/>
        <w:tabs>
          <w:tab w:val="left" w:pos="5040"/>
        </w:tabs>
        <w:rPr>
          <w:rFonts w:hint="eastAsia"/>
          <w:sz w:val="20"/>
          <w:szCs w:val="20"/>
          <w:lang w:val="pl-PL"/>
        </w:rPr>
      </w:pPr>
    </w:p>
    <w:p w14:paraId="732A7A49" w14:textId="77777777" w:rsidR="009C0812" w:rsidRDefault="009C0812">
      <w:pPr>
        <w:pStyle w:val="Standard"/>
        <w:tabs>
          <w:tab w:val="left" w:pos="5040"/>
        </w:tabs>
        <w:rPr>
          <w:rFonts w:hint="eastAsia"/>
          <w:sz w:val="20"/>
          <w:szCs w:val="20"/>
          <w:lang w:val="pl-PL"/>
        </w:rPr>
      </w:pPr>
    </w:p>
    <w:p w14:paraId="3FA22AF8" w14:textId="77777777" w:rsidR="009C0812" w:rsidRDefault="009C0812">
      <w:pPr>
        <w:pStyle w:val="Standard"/>
        <w:tabs>
          <w:tab w:val="left" w:pos="5040"/>
        </w:tabs>
        <w:rPr>
          <w:rFonts w:hint="eastAsia"/>
          <w:sz w:val="20"/>
          <w:szCs w:val="20"/>
          <w:lang w:val="pl-PL"/>
        </w:rPr>
      </w:pPr>
    </w:p>
    <w:p w14:paraId="4B574E06" w14:textId="77777777" w:rsidR="009C0812" w:rsidRDefault="00000000">
      <w:pPr>
        <w:pStyle w:val="Standard"/>
        <w:tabs>
          <w:tab w:val="left" w:pos="5040"/>
        </w:tabs>
        <w:jc w:val="center"/>
        <w:rPr>
          <w:rFonts w:hint="eastAsia"/>
          <w:b/>
          <w:bCs/>
          <w:sz w:val="20"/>
          <w:szCs w:val="20"/>
          <w:lang w:val="pl-PL"/>
        </w:rPr>
      </w:pPr>
      <w:r>
        <w:rPr>
          <w:b/>
          <w:bCs/>
          <w:sz w:val="20"/>
          <w:szCs w:val="20"/>
          <w:lang w:val="pl-PL"/>
        </w:rPr>
        <w:t>FORMULARZ ZGŁOSZENIOWY</w:t>
      </w:r>
    </w:p>
    <w:p w14:paraId="6F592587" w14:textId="77777777" w:rsidR="009C0812" w:rsidRDefault="009C0812">
      <w:pPr>
        <w:pStyle w:val="Standard"/>
        <w:tabs>
          <w:tab w:val="left" w:pos="5040"/>
        </w:tabs>
        <w:jc w:val="center"/>
        <w:rPr>
          <w:rFonts w:hint="eastAsia"/>
          <w:sz w:val="20"/>
          <w:szCs w:val="20"/>
          <w:lang w:val="pl-PL"/>
        </w:rPr>
      </w:pPr>
    </w:p>
    <w:p w14:paraId="4A0194B8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</w:rPr>
      </w:pPr>
      <w:r>
        <w:rPr>
          <w:sz w:val="20"/>
          <w:szCs w:val="20"/>
          <w:lang w:val="pl-PL"/>
        </w:rPr>
        <w:t>Nabór kandydatów na członków komisji konkursowej opiniującej oferty złożone w otwartym konkursie ofert na realizację zadania publicznego powiatu gryfickiego w roku 2027 z zakresu udzielania nieodpłatnej pomocy prawnej lub świadczenia nieodpłatnego poradnictwa obywatelskiego.</w:t>
      </w:r>
    </w:p>
    <w:p w14:paraId="39B3273E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28F54B8B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655FDB0D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1. Imię i nazwisko kandydata na członka komisji:</w:t>
      </w:r>
    </w:p>
    <w:p w14:paraId="29636D79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9C0812" w14:paraId="08EDEFF6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66B7613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439D9CCE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109565E1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4E721073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</w:tc>
      </w:tr>
    </w:tbl>
    <w:p w14:paraId="2B1B5E3A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53FA90D7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4E9363AB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2. Adres i dane kontaktowe kandydata:</w:t>
      </w:r>
    </w:p>
    <w:p w14:paraId="07636F9D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70"/>
        <w:gridCol w:w="6975"/>
      </w:tblGrid>
      <w:tr w:rsidR="009C0812" w14:paraId="5D675CE4" w14:textId="77777777">
        <w:tblPrEx>
          <w:tblCellMar>
            <w:top w:w="0" w:type="dxa"/>
            <w:bottom w:w="0" w:type="dxa"/>
          </w:tblCellMar>
        </w:tblPrEx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BDA15F" w14:textId="77777777" w:rsidR="009C0812" w:rsidRDefault="00000000">
            <w:pPr>
              <w:pStyle w:val="TableContents"/>
              <w:jc w:val="both"/>
              <w:rPr>
                <w:rFonts w:hint="eastAsia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adres</w:t>
            </w:r>
            <w:proofErr w:type="spellEnd"/>
            <w:r>
              <w:rPr>
                <w:sz w:val="20"/>
                <w:szCs w:val="20"/>
              </w:rPr>
              <w:t xml:space="preserve"> do </w:t>
            </w:r>
            <w:proofErr w:type="spellStart"/>
            <w:r>
              <w:rPr>
                <w:sz w:val="20"/>
                <w:szCs w:val="20"/>
              </w:rPr>
              <w:t>korespondencji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6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E469FD" w14:textId="77777777" w:rsidR="009C0812" w:rsidRDefault="009C0812">
            <w:pPr>
              <w:pStyle w:val="TableContents"/>
              <w:jc w:val="both"/>
              <w:rPr>
                <w:rFonts w:hint="eastAsia"/>
              </w:rPr>
            </w:pPr>
          </w:p>
          <w:p w14:paraId="12C2FCC2" w14:textId="77777777" w:rsidR="009C0812" w:rsidRDefault="009C0812">
            <w:pPr>
              <w:pStyle w:val="TableContents"/>
              <w:jc w:val="both"/>
              <w:rPr>
                <w:rFonts w:hint="eastAsia"/>
              </w:rPr>
            </w:pPr>
          </w:p>
        </w:tc>
      </w:tr>
      <w:tr w:rsidR="009C0812" w14:paraId="53E236C6" w14:textId="77777777">
        <w:tblPrEx>
          <w:tblCellMar>
            <w:top w:w="0" w:type="dxa"/>
            <w:bottom w:w="0" w:type="dxa"/>
          </w:tblCellMar>
        </w:tblPrEx>
        <w:tc>
          <w:tcPr>
            <w:tcW w:w="2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637C6E" w14:textId="77777777" w:rsidR="009C0812" w:rsidRDefault="00000000">
            <w:pPr>
              <w:pStyle w:val="TableContents"/>
              <w:jc w:val="both"/>
              <w:rPr>
                <w:rFonts w:hint="eastAsia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adres</w:t>
            </w:r>
            <w:proofErr w:type="spellEnd"/>
            <w:r>
              <w:rPr>
                <w:sz w:val="20"/>
                <w:szCs w:val="20"/>
              </w:rPr>
              <w:t xml:space="preserve"> e-mail:</w:t>
            </w:r>
          </w:p>
        </w:tc>
        <w:tc>
          <w:tcPr>
            <w:tcW w:w="69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A96D7D" w14:textId="77777777" w:rsidR="009C0812" w:rsidRDefault="009C0812">
            <w:pPr>
              <w:pStyle w:val="TableContents"/>
              <w:jc w:val="both"/>
              <w:rPr>
                <w:rFonts w:hint="eastAsia"/>
              </w:rPr>
            </w:pPr>
          </w:p>
          <w:p w14:paraId="3EDA32F8" w14:textId="77777777" w:rsidR="009C0812" w:rsidRDefault="009C0812">
            <w:pPr>
              <w:pStyle w:val="TableContents"/>
              <w:jc w:val="both"/>
              <w:rPr>
                <w:rFonts w:hint="eastAsia"/>
              </w:rPr>
            </w:pPr>
          </w:p>
        </w:tc>
      </w:tr>
      <w:tr w:rsidR="009C0812" w14:paraId="47FA3D83" w14:textId="77777777">
        <w:tblPrEx>
          <w:tblCellMar>
            <w:top w:w="0" w:type="dxa"/>
            <w:bottom w:w="0" w:type="dxa"/>
          </w:tblCellMar>
        </w:tblPrEx>
        <w:tc>
          <w:tcPr>
            <w:tcW w:w="2670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5C2C3D" w14:textId="77777777" w:rsidR="009C0812" w:rsidRDefault="00000000">
            <w:pPr>
              <w:pStyle w:val="TableContents"/>
              <w:jc w:val="both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nr </w:t>
            </w:r>
            <w:proofErr w:type="spellStart"/>
            <w:r>
              <w:rPr>
                <w:sz w:val="20"/>
                <w:szCs w:val="20"/>
              </w:rPr>
              <w:t>telefonu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69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19DF9F" w14:textId="77777777" w:rsidR="009C0812" w:rsidRDefault="009C0812">
            <w:pPr>
              <w:pStyle w:val="TableContents"/>
              <w:jc w:val="both"/>
              <w:rPr>
                <w:rFonts w:hint="eastAsia"/>
              </w:rPr>
            </w:pPr>
          </w:p>
          <w:p w14:paraId="42A4D132" w14:textId="77777777" w:rsidR="009C0812" w:rsidRDefault="009C0812">
            <w:pPr>
              <w:pStyle w:val="TableContents"/>
              <w:jc w:val="both"/>
              <w:rPr>
                <w:rFonts w:hint="eastAsia"/>
              </w:rPr>
            </w:pPr>
          </w:p>
        </w:tc>
      </w:tr>
    </w:tbl>
    <w:p w14:paraId="661695F7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</w:rPr>
      </w:pPr>
    </w:p>
    <w:p w14:paraId="0B841A99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</w:rPr>
      </w:pPr>
    </w:p>
    <w:p w14:paraId="65FD0857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</w:rPr>
      </w:pPr>
      <w:r>
        <w:rPr>
          <w:sz w:val="20"/>
          <w:szCs w:val="20"/>
          <w:lang w:val="pl-PL"/>
        </w:rPr>
        <w:t>3. Posiadane przez kandydata doświadczenie, kwalifikacje i umiejętności niezbędne do pracy w komisji konkursowej:</w:t>
      </w:r>
    </w:p>
    <w:p w14:paraId="3735EA9E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9C0812" w14:paraId="0A25909B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A76704A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1CBE85E6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5423992D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74B83E44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5B39BE9F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5152C6C8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6FA0CB82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06AC26CD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15594198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1C3623C3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6406A483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6DE22A07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187332BA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  <w:p w14:paraId="166DB781" w14:textId="77777777" w:rsidR="009C0812" w:rsidRDefault="009C0812">
            <w:pPr>
              <w:pStyle w:val="TableContents"/>
              <w:jc w:val="both"/>
              <w:rPr>
                <w:rFonts w:hint="eastAsia"/>
                <w:lang w:val="pl-PL"/>
              </w:rPr>
            </w:pPr>
          </w:p>
        </w:tc>
      </w:tr>
    </w:tbl>
    <w:p w14:paraId="5E293B63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6ED81DD4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73FD3830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5461721D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396392EF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3C08B0D8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lastRenderedPageBreak/>
        <w:t>Oświadczenie:</w:t>
      </w:r>
    </w:p>
    <w:p w14:paraId="34751607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1. Wyrażam zgodę na zgłoszenie mnie do komisji konkursowej do opiniowania złożonych ofert w otwartym konkursie ofert na realizację zadania publicznego powiatu gryfickiego w roku 2027 z zakresu udzielania nieodpłatnej pomocy prawnej lub świadczenia nieodpłatnego poradnictwa obywatelskiego.</w:t>
      </w:r>
    </w:p>
    <w:p w14:paraId="0ADACFEE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</w:rPr>
      </w:pPr>
      <w:r>
        <w:rPr>
          <w:sz w:val="20"/>
          <w:szCs w:val="20"/>
          <w:lang w:val="pl-PL"/>
        </w:rPr>
        <w:t>2. Oświadczam, że nie byłem/</w:t>
      </w:r>
      <w:proofErr w:type="spellStart"/>
      <w:r>
        <w:rPr>
          <w:sz w:val="20"/>
          <w:szCs w:val="20"/>
          <w:lang w:val="pl-PL"/>
        </w:rPr>
        <w:t>am</w:t>
      </w:r>
      <w:proofErr w:type="spellEnd"/>
      <w:r>
        <w:rPr>
          <w:sz w:val="20"/>
          <w:szCs w:val="20"/>
          <w:lang w:val="pl-PL"/>
        </w:rPr>
        <w:t xml:space="preserve"> karany/a za przestępstwa umyślne lub przestępstwa skarbowe, oraz że korzystam                 w pełni z praw publicznych i posiadam pełną zdolność do czynności prawnych.</w:t>
      </w:r>
    </w:p>
    <w:p w14:paraId="07679895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</w:rPr>
      </w:pPr>
      <w:r>
        <w:rPr>
          <w:sz w:val="20"/>
          <w:szCs w:val="20"/>
          <w:lang w:val="pl-PL"/>
        </w:rPr>
        <w:t xml:space="preserve">3. </w:t>
      </w:r>
      <w:r>
        <w:rPr>
          <w:rFonts w:ascii="Times New Roman" w:eastAsia="Times New Roman" w:hAnsi="Times New Roman"/>
          <w:bCs/>
          <w:sz w:val="20"/>
          <w:szCs w:val="20"/>
          <w:lang w:val="pl-PL" w:eastAsia="pl-PL"/>
        </w:rPr>
        <w:t>Wyrażam zgodę na gromadzenie i przetwarzanie moich danych osobowych dla celów związanych z realizacja procedury konkursowej dotyczącej rozpatrywania ofert organizacji pozarządowych na realizację zadania publicznego, wyłącznie dla celów konkursu, zgodnie z Ustawą z dnia 10 maja 2018 r. o ochronie danych osobowych (t. j. Dz. U.                        z 2019 r. poz. 1781) oraz Rozporządzeniem Parlamentu Europejskiego i Rady (UE) 2016/676 z dnia 27 kwietnia 2016 r. w sprawie ochrony osób fizycznych w związku z przetwarzaniem danych osobowych i w sprawie swobodnego przepływu takich danych oraz uchylenia dyrektywy 95/46/WE (ogólne rozporządzenie o ochronie danych) (Dz. Urz. UE L 119z 04.05.2016, str.1), zwanego dalej „rozporządzeniem 2016/679.</w:t>
      </w:r>
    </w:p>
    <w:p w14:paraId="2C554BAB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lang w:val="pl-PL"/>
        </w:rPr>
      </w:pPr>
    </w:p>
    <w:p w14:paraId="5F44BA28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6AA684F8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11480247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128C0BA7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ab/>
        <w:t>…………………………..………………………………</w:t>
      </w:r>
    </w:p>
    <w:p w14:paraId="21A7BF71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>czytelny podpis kandydata na członka komisji</w:t>
      </w:r>
    </w:p>
    <w:p w14:paraId="3B680740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20EAFABE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71A2125A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DANE ORGANIZACJI POZARZĄDOWEJ LUB PODMIOTU WYMIENIONEGO W ART. 3 UST. 3 USTAWY                          O DZIAŁALNOŚCI POŻYTKU PUBLICZNEGO I O WOLONTARIACIE, WSKAZUJĄCEJ KANDYDATA:</w:t>
      </w:r>
    </w:p>
    <w:p w14:paraId="71A703E6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2F4D7C7A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1. Nazwa organizacji ………………………………………………………………………………………………….…</w:t>
      </w:r>
    </w:p>
    <w:p w14:paraId="4AAD19C7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</w:t>
      </w:r>
    </w:p>
    <w:p w14:paraId="6DC2CFBE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2. Adres organizacji ………………………………………………………………………………………………………</w:t>
      </w:r>
    </w:p>
    <w:p w14:paraId="65A88DCE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…………………………………………………………………………………………………………………………….</w:t>
      </w:r>
    </w:p>
    <w:p w14:paraId="0E54F354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3. Nr KRS lub innego właściwego rejestru: ………………………………………………………………………………</w:t>
      </w:r>
    </w:p>
    <w:p w14:paraId="6C0788AC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……………………………………………………………………………………………………………………………..</w:t>
      </w:r>
    </w:p>
    <w:p w14:paraId="7813204C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</w:rPr>
      </w:pPr>
      <w:r>
        <w:rPr>
          <w:sz w:val="20"/>
          <w:szCs w:val="20"/>
          <w:lang w:val="pl-PL"/>
        </w:rPr>
        <w:t>4. Imię i nazwisko oraz pełniona funkcja osoby/osób wskazujących kandydata w imieniu organizacji …………………</w:t>
      </w:r>
    </w:p>
    <w:p w14:paraId="10CB0085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……………………………………………………………………………………………………………………………..</w:t>
      </w:r>
    </w:p>
    <w:p w14:paraId="56DF9A00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5B23C7DE" w14:textId="77777777" w:rsidR="009C0812" w:rsidRDefault="009C0812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</w:p>
    <w:p w14:paraId="06B76FA3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ab/>
        <w:t>…………………………………………………………</w:t>
      </w:r>
    </w:p>
    <w:p w14:paraId="4642677A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ab/>
        <w:t>czytelny podpis osoby/osób wskazującej/wskazujących</w:t>
      </w:r>
    </w:p>
    <w:p w14:paraId="7C88940D" w14:textId="77777777" w:rsidR="009C0812" w:rsidRDefault="00000000">
      <w:pPr>
        <w:pStyle w:val="Standard"/>
        <w:tabs>
          <w:tab w:val="left" w:pos="5040"/>
        </w:tabs>
        <w:jc w:val="both"/>
        <w:rPr>
          <w:rFonts w:hint="eastAsia"/>
        </w:rPr>
      </w:pPr>
      <w:r>
        <w:rPr>
          <w:sz w:val="20"/>
          <w:szCs w:val="20"/>
          <w:lang w:val="pl-PL"/>
        </w:rPr>
        <w:tab/>
        <w:t>wg KRS lub innego właściwego rejestru</w:t>
      </w:r>
    </w:p>
    <w:sectPr w:rsidR="009C0812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07DB2" w14:textId="77777777" w:rsidR="00CF140A" w:rsidRDefault="00CF140A">
      <w:pPr>
        <w:rPr>
          <w:rFonts w:hint="eastAsia"/>
        </w:rPr>
      </w:pPr>
      <w:r>
        <w:separator/>
      </w:r>
    </w:p>
  </w:endnote>
  <w:endnote w:type="continuationSeparator" w:id="0">
    <w:p w14:paraId="58DF3DFD" w14:textId="77777777" w:rsidR="00CF140A" w:rsidRDefault="00CF140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EA2A3" w14:textId="77777777" w:rsidR="00CF140A" w:rsidRDefault="00CF140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57BD449" w14:textId="77777777" w:rsidR="00CF140A" w:rsidRDefault="00CF140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C0812"/>
    <w:rsid w:val="00441266"/>
    <w:rsid w:val="009C0812"/>
    <w:rsid w:val="00A9127E"/>
    <w:rsid w:val="00C417AD"/>
    <w:rsid w:val="00CF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FDA3B"/>
  <w15:docId w15:val="{AAE639E8-47F9-4DE5-977D-38EC45771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837</Words>
  <Characters>5024</Characters>
  <Application>Microsoft Office Word</Application>
  <DocSecurity>0</DocSecurity>
  <Lines>41</Lines>
  <Paragraphs>11</Paragraphs>
  <ScaleCrop>false</ScaleCrop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Mateusz Waszyński</cp:lastModifiedBy>
  <cp:revision>2</cp:revision>
  <cp:lastPrinted>2026-08-04T08:07:00Z</cp:lastPrinted>
  <dcterms:created xsi:type="dcterms:W3CDTF">2026-08-07T10:26:00Z</dcterms:created>
  <dcterms:modified xsi:type="dcterms:W3CDTF">2026-08-07T10:26:00Z</dcterms:modified>
</cp:coreProperties>
</file>